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D7D3C" w14:textId="77777777" w:rsidR="00D2604A" w:rsidRDefault="006909B1" w:rsidP="00DD6B3E">
      <w:pPr>
        <w:pStyle w:val="ASEDeckblatt1Arbeit-Art"/>
        <w:spacing w:before="1200"/>
      </w:pPr>
      <w:r>
        <w:t>&lt;</w:t>
      </w:r>
      <w:r w:rsidR="0032480F">
        <w:t>Bachelor/</w:t>
      </w:r>
      <w:r>
        <w:t>Studien/</w:t>
      </w:r>
      <w:r w:rsidR="0032480F">
        <w:t>Master</w:t>
      </w:r>
      <w:r w:rsidR="00D2604A">
        <w:t>&gt;</w:t>
      </w:r>
      <w:proofErr w:type="spellStart"/>
      <w:r w:rsidR="00D2604A">
        <w:t>arbeit</w:t>
      </w:r>
      <w:proofErr w:type="spellEnd"/>
    </w:p>
    <w:p w14:paraId="198D7D3D" w14:textId="77777777" w:rsidR="00D2604A" w:rsidRPr="00E158CB" w:rsidRDefault="00D2604A" w:rsidP="00E158CB">
      <w:pPr>
        <w:pStyle w:val="ASEDeckblatt1BezStudiengang"/>
      </w:pPr>
      <w:r w:rsidRPr="00E158CB">
        <w:t>&lt;Bezeichnung des Studiengangs&gt;</w:t>
      </w:r>
    </w:p>
    <w:p w14:paraId="198D7D3E" w14:textId="77777777" w:rsidR="004F4C73" w:rsidRPr="004F4C73" w:rsidRDefault="00D2604A" w:rsidP="00EC586A">
      <w:pPr>
        <w:pStyle w:val="ASEDeckblatt1ThemaderArbeit"/>
      </w:pPr>
      <w:r>
        <w:t>&lt;</w:t>
      </w:r>
      <w:bookmarkStart w:id="0" w:name="Thema_der_Arbeit"/>
      <w:r>
        <w:t>Bezeichnung des Themas der</w:t>
      </w:r>
      <w:r w:rsidR="0039120A">
        <w:t xml:space="preserve"> </w:t>
      </w:r>
      <w:r>
        <w:t>wissenschaftlichen Arbeit eintragen</w:t>
      </w:r>
      <w:bookmarkEnd w:id="0"/>
      <w:r>
        <w:t>&gt;</w:t>
      </w:r>
    </w:p>
    <w:p w14:paraId="198D7D3F" w14:textId="77777777" w:rsidR="00007554" w:rsidRDefault="006E3D3B" w:rsidP="006E3D3B">
      <w:pPr>
        <w:pStyle w:val="ASEDeckblatt1AngabeVerfasser"/>
      </w:pPr>
      <w:r>
        <w:t>vorgelegt von</w:t>
      </w:r>
    </w:p>
    <w:p w14:paraId="198D7D40" w14:textId="77777777" w:rsidR="006E3D3B" w:rsidRDefault="006E3D3B" w:rsidP="006E3D3B">
      <w:pPr>
        <w:pStyle w:val="ASEDeckblatt1AngabeVerfasser"/>
      </w:pPr>
    </w:p>
    <w:p w14:paraId="198D7D41" w14:textId="77777777" w:rsidR="006E3D3B" w:rsidRDefault="006E3D3B" w:rsidP="006E3D3B">
      <w:pPr>
        <w:pStyle w:val="ASEDeckblatt1AngabeVerfasser"/>
      </w:pPr>
      <w:r>
        <w:t>cand. &lt;akademischer Titel&gt; &lt;Name des Autors&gt;</w:t>
      </w:r>
    </w:p>
    <w:p w14:paraId="198D7D42" w14:textId="77777777" w:rsidR="006E3D3B" w:rsidRDefault="006E3D3B" w:rsidP="006E3D3B">
      <w:pPr>
        <w:pStyle w:val="ASEDeckblatt1AngabeVerfasser"/>
      </w:pPr>
      <w:proofErr w:type="spellStart"/>
      <w:r>
        <w:t>Matr</w:t>
      </w:r>
      <w:proofErr w:type="spellEnd"/>
      <w:r>
        <w:t>.-Nr. &lt;Matrikelnummer eintragen&gt;</w:t>
      </w:r>
    </w:p>
    <w:p w14:paraId="198D7D43" w14:textId="77777777" w:rsidR="004F4C73" w:rsidRDefault="006E4C99" w:rsidP="008C14A1">
      <w:pPr>
        <w:pStyle w:val="ASEDeckblatt1NichtFreigegeben"/>
        <w:spacing w:before="1320"/>
      </w:pPr>
      <w:r>
        <w:t xml:space="preserve">Nicht </w:t>
      </w:r>
      <w:proofErr w:type="gramStart"/>
      <w:r>
        <w:t>Freigegeben</w:t>
      </w:r>
      <w:proofErr w:type="gramEnd"/>
    </w:p>
    <w:p w14:paraId="198D7D44" w14:textId="77777777" w:rsidR="006E4C99" w:rsidRPr="00E158CB" w:rsidRDefault="001719DD" w:rsidP="00DD6B3E">
      <w:pPr>
        <w:pStyle w:val="ASEDeckblatt1AngabeKorrektorBetreuer"/>
        <w:spacing w:before="1680"/>
      </w:pPr>
      <w:r w:rsidRPr="00E158CB">
        <w:t>Betreuer:</w:t>
      </w:r>
    </w:p>
    <w:p w14:paraId="198D7D45" w14:textId="77777777" w:rsidR="001719DD" w:rsidRPr="00E158CB" w:rsidRDefault="001719DD" w:rsidP="00E158CB">
      <w:pPr>
        <w:pStyle w:val="ASEDeckblatt1AngabeKorrektorBetreuer"/>
      </w:pPr>
    </w:p>
    <w:p w14:paraId="4575C17F" w14:textId="64BFD016" w:rsidR="00F16F66" w:rsidRPr="00E158CB" w:rsidRDefault="00F16F66" w:rsidP="00F16F66">
      <w:pPr>
        <w:pStyle w:val="ASEDeckblatt1AngabeKorrektorBetreuer"/>
      </w:pPr>
      <w:r w:rsidRPr="00E158CB">
        <w:t>&lt;</w:t>
      </w:r>
      <w:r>
        <w:t>Erst</w:t>
      </w:r>
      <w:r w:rsidRPr="00E158CB">
        <w:t>korrektor eintragen&gt;</w:t>
      </w:r>
    </w:p>
    <w:p w14:paraId="198D7D47" w14:textId="77777777" w:rsidR="001719DD" w:rsidRPr="00E158CB" w:rsidRDefault="001719DD" w:rsidP="00E158CB">
      <w:pPr>
        <w:pStyle w:val="ASEDeckblatt1AngabeKorrektorBetreuer"/>
      </w:pPr>
      <w:r w:rsidRPr="00E158CB">
        <w:t>&lt;Zweitkorrektor eintragen&gt;</w:t>
      </w:r>
    </w:p>
    <w:p w14:paraId="198D7D48" w14:textId="77777777" w:rsidR="001719DD" w:rsidRPr="00E158CB" w:rsidRDefault="001719DD" w:rsidP="00E158CB">
      <w:pPr>
        <w:pStyle w:val="ASEDeckblatt1AngabeKorrektorBetreuer"/>
      </w:pPr>
      <w:r w:rsidRPr="00E158CB">
        <w:t>&lt;Name Betreuer 1 eintragen&gt;</w:t>
      </w:r>
    </w:p>
    <w:p w14:paraId="198D7D49" w14:textId="77777777" w:rsidR="008F7F68" w:rsidRPr="00E158CB" w:rsidRDefault="001719DD" w:rsidP="00653DB2">
      <w:pPr>
        <w:pStyle w:val="ASEDeckblatt1AngabeKorrektorBetreuer"/>
        <w:sectPr w:rsidR="008F7F68" w:rsidRPr="00E158CB" w:rsidSect="00EE190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  <w:r w:rsidRPr="00E158CB">
        <w:t>&lt;Name Betreuer 2 eintragen&gt;</w:t>
      </w:r>
      <w:r w:rsidRPr="00E158CB">
        <w:tab/>
        <w:t>Paderborn, &lt;Abgabedatum eintragen&gt;</w:t>
      </w:r>
    </w:p>
    <w:p w14:paraId="198D7D4A" w14:textId="77777777" w:rsidR="001719DD" w:rsidRPr="00AF67EE" w:rsidRDefault="008F7F68" w:rsidP="00AF67EE">
      <w:pPr>
        <w:pStyle w:val="ASEDeckblatt2wissenschaftlArbeitNummer"/>
      </w:pPr>
      <w:r w:rsidRPr="00AF67EE">
        <w:lastRenderedPageBreak/>
        <w:t>&lt;</w:t>
      </w:r>
      <w:r w:rsidR="0032480F">
        <w:t>Bachelor/</w:t>
      </w:r>
      <w:r w:rsidRPr="00AF67EE">
        <w:t>Studien/</w:t>
      </w:r>
      <w:r w:rsidR="0032480F">
        <w:t>Master</w:t>
      </w:r>
      <w:r w:rsidRPr="00AF67EE">
        <w:t>&gt;</w:t>
      </w:r>
      <w:proofErr w:type="spellStart"/>
      <w:r w:rsidRPr="00AF67EE">
        <w:t>arbeit</w:t>
      </w:r>
      <w:proofErr w:type="spellEnd"/>
      <w:r w:rsidRPr="00AF67EE">
        <w:t xml:space="preserve"> Nr. &lt;Nummer eintragen&gt;</w:t>
      </w:r>
    </w:p>
    <w:p w14:paraId="198D7D4B" w14:textId="77777777" w:rsidR="00A27427" w:rsidRDefault="00A27427" w:rsidP="00A27427">
      <w:pPr>
        <w:pStyle w:val="ASEDeckblatt2ThemaderArbeit"/>
      </w:pPr>
      <w:r>
        <w:t>&lt;</w:t>
      </w:r>
      <w:r w:rsidR="00D717C8">
        <w:fldChar w:fldCharType="begin"/>
      </w:r>
      <w:r w:rsidR="000E295B">
        <w:instrText xml:space="preserve"> REF Thema_der_Arbeit \h </w:instrText>
      </w:r>
      <w:r w:rsidR="00D717C8">
        <w:fldChar w:fldCharType="separate"/>
      </w:r>
      <w:r w:rsidR="00202227">
        <w:t>Bezeichnung des Themas der wissenschaftlichen Arbeit eintragen</w:t>
      </w:r>
      <w:r w:rsidR="00D717C8">
        <w:fldChar w:fldCharType="end"/>
      </w:r>
      <w:r>
        <w:t>&gt;</w:t>
      </w:r>
    </w:p>
    <w:p w14:paraId="198D7D4C" w14:textId="77777777" w:rsidR="00BA5B7E" w:rsidRDefault="009D2FBF" w:rsidP="009D2FBF">
      <w:pPr>
        <w:pStyle w:val="ASEDeckblatt2DatumderAbgabe"/>
      </w:pPr>
      <w:r>
        <w:t>am: &lt;Abgabedatum eintragen&gt;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54"/>
        <w:gridCol w:w="4250"/>
      </w:tblGrid>
      <w:tr w:rsidR="00A43CBA" w14:paraId="198D7D54" w14:textId="77777777">
        <w:tc>
          <w:tcPr>
            <w:tcW w:w="4321" w:type="dxa"/>
          </w:tcPr>
          <w:p w14:paraId="6C44CEC9" w14:textId="77777777" w:rsidR="007A7379" w:rsidRDefault="007A7379" w:rsidP="007A7379">
            <w:pPr>
              <w:pStyle w:val="ASEDeckblatt2InsitutFirmaName"/>
              <w:ind w:left="-108"/>
            </w:pPr>
            <w:proofErr w:type="gramStart"/>
            <w:r>
              <w:t>HEINZ NIXDORF INSTITUT</w:t>
            </w:r>
            <w:proofErr w:type="gramEnd"/>
          </w:p>
          <w:p w14:paraId="26BDDB73" w14:textId="77777777" w:rsidR="007A7379" w:rsidRDefault="007A7379" w:rsidP="007A7379">
            <w:pPr>
              <w:pStyle w:val="ASEDeckblatt2InstitutFirmaAdresse"/>
              <w:ind w:left="-108"/>
            </w:pPr>
            <w:r>
              <w:t>Universität Paderborn</w:t>
            </w:r>
          </w:p>
          <w:p w14:paraId="5C9889F1" w14:textId="77777777" w:rsidR="007A7379" w:rsidRDefault="007A7379" w:rsidP="007A7379">
            <w:pPr>
              <w:pStyle w:val="ASEDeckblatt2InstitutFirmaAdresse"/>
              <w:ind w:left="-108"/>
            </w:pPr>
            <w:r>
              <w:t>Fachgruppe Advanced</w:t>
            </w:r>
            <w:r>
              <w:br/>
              <w:t>Systems Engineering</w:t>
            </w:r>
          </w:p>
          <w:p w14:paraId="62F0C11C" w14:textId="77777777" w:rsidR="007A7379" w:rsidRDefault="007A7379" w:rsidP="007A7379">
            <w:pPr>
              <w:pStyle w:val="ASEDeckblatt2InstitutFirmaAdresse"/>
              <w:ind w:left="-108"/>
            </w:pPr>
            <w:r>
              <w:t>Prof. Dr.-Ing. Roman Dumitrescu</w:t>
            </w:r>
            <w:r>
              <w:br/>
              <w:t>Fürstenallee 11</w:t>
            </w:r>
          </w:p>
          <w:p w14:paraId="198D7D51" w14:textId="492D31DA" w:rsidR="006106BB" w:rsidRPr="006106BB" w:rsidRDefault="007A7379" w:rsidP="007A7379">
            <w:pPr>
              <w:pStyle w:val="ASEDeckblatt2InstitutFirmaAdresse"/>
              <w:ind w:left="-108"/>
            </w:pPr>
            <w:r>
              <w:t>D-33102 Paderborn</w:t>
            </w:r>
          </w:p>
        </w:tc>
        <w:tc>
          <w:tcPr>
            <w:tcW w:w="4322" w:type="dxa"/>
          </w:tcPr>
          <w:p w14:paraId="198D7D52" w14:textId="77777777" w:rsidR="006106BB" w:rsidRPr="006F2C49" w:rsidRDefault="00A43CBA" w:rsidP="006F2C49">
            <w:pPr>
              <w:pStyle w:val="ASEDeckblatt2InsitutFirmaName"/>
            </w:pPr>
            <w:r w:rsidRPr="006F2C49">
              <w:t>MUSTERFIRMA</w:t>
            </w:r>
          </w:p>
          <w:p w14:paraId="198D7D53" w14:textId="77777777" w:rsidR="006106BB" w:rsidRPr="006106BB" w:rsidRDefault="00A43CBA" w:rsidP="00A43CBA">
            <w:pPr>
              <w:pStyle w:val="ASEDeckblatt2InstitutFirmaAdresse"/>
            </w:pPr>
            <w:r>
              <w:t>Abteilung AB</w:t>
            </w:r>
            <w:r>
              <w:br/>
              <w:t>Maria Musterfrau</w:t>
            </w:r>
            <w:r>
              <w:br/>
              <w:t>Musterstraße 1</w:t>
            </w:r>
            <w:r>
              <w:br/>
              <w:t>D-12345 Musterstadt</w:t>
            </w:r>
            <w:r>
              <w:br/>
            </w:r>
          </w:p>
        </w:tc>
      </w:tr>
    </w:tbl>
    <w:p w14:paraId="198D7D55" w14:textId="77777777" w:rsidR="00CF578A" w:rsidRDefault="00CF578A" w:rsidP="00A01E79">
      <w:pPr>
        <w:pStyle w:val="ASEStandard"/>
        <w:sectPr w:rsidR="00CF578A" w:rsidSect="006909B1">
          <w:headerReference w:type="even" r:id="rId17"/>
          <w:headerReference w:type="first" r:id="rId18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D56" w14:textId="77777777" w:rsidR="009D2FBF" w:rsidRDefault="00A1372A" w:rsidP="00A1372A">
      <w:pPr>
        <w:pStyle w:val="ASESperrvermerk"/>
      </w:pPr>
      <w:r>
        <w:lastRenderedPageBreak/>
        <w:t>Sperrvermerk</w:t>
      </w:r>
      <w:r>
        <w:br/>
      </w:r>
      <w:r>
        <w:br/>
      </w:r>
      <w:r w:rsidRPr="00206990">
        <w:rPr>
          <w:sz w:val="24"/>
        </w:rPr>
        <w:t>Diese Arbeit bleibt aufgrund vertraulicher Daten und Informationen für die Öffentlichkeit gesperrt.</w:t>
      </w:r>
    </w:p>
    <w:p w14:paraId="198D7D57" w14:textId="77777777" w:rsidR="00070E12" w:rsidRDefault="00070E12" w:rsidP="00054EA1">
      <w:pPr>
        <w:pStyle w:val="ASEStandard"/>
        <w:spacing w:before="4560"/>
      </w:pPr>
    </w:p>
    <w:tbl>
      <w:tblPr>
        <w:tblW w:w="8640" w:type="dxa"/>
        <w:jc w:val="center"/>
        <w:tblLook w:val="01E0" w:firstRow="1" w:lastRow="1" w:firstColumn="1" w:lastColumn="1" w:noHBand="0" w:noVBand="0"/>
      </w:tblPr>
      <w:tblGrid>
        <w:gridCol w:w="4203"/>
        <w:gridCol w:w="236"/>
        <w:gridCol w:w="4201"/>
      </w:tblGrid>
      <w:tr w:rsidR="00070E12" w14:paraId="198D7D5B" w14:textId="77777777" w:rsidTr="00A643CE">
        <w:trPr>
          <w:jc w:val="center"/>
        </w:trPr>
        <w:tc>
          <w:tcPr>
            <w:tcW w:w="4253" w:type="dxa"/>
            <w:tcBorders>
              <w:top w:val="single" w:sz="8" w:space="0" w:color="auto"/>
            </w:tcBorders>
          </w:tcPr>
          <w:p w14:paraId="198D7D58" w14:textId="77777777" w:rsidR="00070E12" w:rsidRDefault="00070E12" w:rsidP="00371337">
            <w:pPr>
              <w:pStyle w:val="ASESperrvermerkName"/>
            </w:pPr>
            <w:r>
              <w:t>&lt;</w:t>
            </w:r>
            <w:proofErr w:type="spellStart"/>
            <w:r>
              <w:t>Name_Verfasser</w:t>
            </w:r>
            <w:proofErr w:type="spellEnd"/>
            <w:r>
              <w:t xml:space="preserve"> eintragen&gt;</w:t>
            </w:r>
          </w:p>
        </w:tc>
        <w:tc>
          <w:tcPr>
            <w:tcW w:w="236" w:type="dxa"/>
          </w:tcPr>
          <w:p w14:paraId="198D7D59" w14:textId="77777777" w:rsidR="00070E12" w:rsidRDefault="00070E12" w:rsidP="00371337">
            <w:pPr>
              <w:pStyle w:val="ASESperrvermerkName"/>
            </w:pPr>
          </w:p>
        </w:tc>
        <w:tc>
          <w:tcPr>
            <w:tcW w:w="4253" w:type="dxa"/>
            <w:tcBorders>
              <w:top w:val="single" w:sz="8" w:space="0" w:color="auto"/>
            </w:tcBorders>
          </w:tcPr>
          <w:p w14:paraId="198D7D5A" w14:textId="77777777" w:rsidR="00070E12" w:rsidRDefault="00070E12" w:rsidP="00371337">
            <w:pPr>
              <w:pStyle w:val="ASESperrvermerkName"/>
            </w:pPr>
            <w:r>
              <w:t>&lt;Name_Betreuer_1 eintragen&gt;</w:t>
            </w:r>
          </w:p>
        </w:tc>
      </w:tr>
    </w:tbl>
    <w:p w14:paraId="198D7D5C" w14:textId="77777777" w:rsidR="00070E12" w:rsidRDefault="00070E12" w:rsidP="00A01E79">
      <w:pPr>
        <w:pStyle w:val="ASEStandard"/>
        <w:sectPr w:rsidR="00070E12" w:rsidSect="006909B1">
          <w:headerReference w:type="default" r:id="rId19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458AE4E4" w14:textId="1D442306" w:rsidR="00472966" w:rsidRDefault="00472966" w:rsidP="00472966">
      <w:pPr>
        <w:pStyle w:val="ASEStandard"/>
      </w:pPr>
      <w:r>
        <w:lastRenderedPageBreak/>
        <w:t>&lt;Hier die eidesstattliche Versicherung einheften&gt;</w:t>
      </w:r>
    </w:p>
    <w:p w14:paraId="198D7D5F" w14:textId="77777777" w:rsidR="00163F45" w:rsidRDefault="00163F45" w:rsidP="00054EA1">
      <w:pPr>
        <w:pStyle w:val="ASEEidesstattlicheErklrung"/>
        <w:spacing w:before="1440"/>
      </w:pPr>
    </w:p>
    <w:p w14:paraId="198D7D62" w14:textId="77777777" w:rsidR="00163F45" w:rsidRDefault="00163F45" w:rsidP="00A01E79">
      <w:pPr>
        <w:pStyle w:val="ASEStandard"/>
        <w:sectPr w:rsidR="00163F45" w:rsidSect="006909B1">
          <w:headerReference w:type="default" r:id="rId20"/>
          <w:type w:val="oddPage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D63" w14:textId="77777777" w:rsidR="003C2774" w:rsidRDefault="003C2774" w:rsidP="00B719AF">
      <w:pPr>
        <w:pStyle w:val="ASEZusammenfassungberschrift"/>
        <w:sectPr w:rsidR="003C2774" w:rsidSect="006909B1">
          <w:headerReference w:type="even" r:id="rId21"/>
          <w:headerReference w:type="default" r:id="rId22"/>
          <w:type w:val="continuous"/>
          <w:pgSz w:w="11906" w:h="16838" w:code="9"/>
          <w:pgMar w:top="1701" w:right="1701" w:bottom="1418" w:left="1701" w:header="709" w:footer="709" w:gutter="0"/>
          <w:pgNumType w:fmt="lowerRoman" w:start="1"/>
          <w:cols w:space="708"/>
          <w:docGrid w:linePitch="360"/>
        </w:sectPr>
      </w:pPr>
    </w:p>
    <w:p w14:paraId="198D7D64" w14:textId="77777777" w:rsidR="004D0388" w:rsidRPr="004D0388" w:rsidRDefault="004D0388" w:rsidP="00A01E79">
      <w:pPr>
        <w:pStyle w:val="ASEZusammenfassungberschrift"/>
        <w:rPr>
          <w:sz w:val="28"/>
        </w:rPr>
      </w:pPr>
      <w:bookmarkStart w:id="1" w:name="_Ref254354065"/>
      <w:r w:rsidRPr="004D0388">
        <w:rPr>
          <w:sz w:val="28"/>
        </w:rPr>
        <w:lastRenderedPageBreak/>
        <w:t>&lt;Bezeichnung des Themas der wissenschaftlichen Arbeit eintragen&gt;</w:t>
      </w:r>
    </w:p>
    <w:p w14:paraId="198D7D65" w14:textId="77777777" w:rsidR="00F61A91" w:rsidRDefault="00B719AF" w:rsidP="004D0388">
      <w:pPr>
        <w:pStyle w:val="ASEZusammenfassungberschrift"/>
        <w:spacing w:before="320"/>
      </w:pPr>
      <w:r>
        <w:t>Zusammenfassung</w:t>
      </w:r>
      <w:bookmarkEnd w:id="1"/>
    </w:p>
    <w:p w14:paraId="198D7D66" w14:textId="77777777" w:rsidR="00B719AF" w:rsidRDefault="00B719AF" w:rsidP="00102E85">
      <w:pPr>
        <w:pStyle w:val="ASEStandard"/>
      </w:pPr>
      <w:r>
        <w:t>&lt;Hier den Text der Zusammenfassung eintragen&gt;</w:t>
      </w:r>
    </w:p>
    <w:p w14:paraId="198D7D67" w14:textId="77777777" w:rsidR="004D0388" w:rsidRPr="004D0388" w:rsidRDefault="004D0388" w:rsidP="004D0388">
      <w:pPr>
        <w:pStyle w:val="ASEZusammenfassungberschrift"/>
        <w:rPr>
          <w:sz w:val="28"/>
        </w:rPr>
      </w:pPr>
      <w:r w:rsidRPr="004D0388">
        <w:rPr>
          <w:sz w:val="28"/>
        </w:rPr>
        <w:t xml:space="preserve">&lt;Bezeichnung des Themas der wissenschaftlichen Arbeit </w:t>
      </w:r>
      <w:r>
        <w:rPr>
          <w:sz w:val="28"/>
        </w:rPr>
        <w:t xml:space="preserve">in englischer Sprache </w:t>
      </w:r>
      <w:r w:rsidRPr="004D0388">
        <w:rPr>
          <w:sz w:val="28"/>
        </w:rPr>
        <w:t>eintragen&gt;</w:t>
      </w:r>
    </w:p>
    <w:p w14:paraId="198D7D68" w14:textId="77777777" w:rsidR="00B719AF" w:rsidRPr="005A2640" w:rsidRDefault="00B719AF" w:rsidP="004D0388">
      <w:pPr>
        <w:pStyle w:val="ASEZusammenfassungberschrift"/>
        <w:spacing w:before="320"/>
      </w:pPr>
      <w:r w:rsidRPr="005A2640">
        <w:t>Summary</w:t>
      </w:r>
    </w:p>
    <w:p w14:paraId="198D7D69" w14:textId="77777777" w:rsidR="00B719AF" w:rsidRPr="005A2640" w:rsidRDefault="00B719AF" w:rsidP="00555CA0">
      <w:pPr>
        <w:pStyle w:val="ASEStandard"/>
      </w:pPr>
      <w:r w:rsidRPr="005A2640">
        <w:t xml:space="preserve">&lt;Hier den Text der </w:t>
      </w:r>
      <w:r w:rsidRPr="00555CA0">
        <w:t>Zusammenfassung</w:t>
      </w:r>
      <w:r w:rsidRPr="005A2640">
        <w:t xml:space="preserve"> in englischer Sprache eintragen&gt;</w:t>
      </w:r>
    </w:p>
    <w:p w14:paraId="198D7D6A" w14:textId="77777777" w:rsidR="00B719AF" w:rsidRDefault="00B719AF" w:rsidP="00102E85">
      <w:pPr>
        <w:pStyle w:val="ASEStandard"/>
      </w:pPr>
    </w:p>
    <w:p w14:paraId="198D7D6B" w14:textId="77777777" w:rsidR="00901A50" w:rsidRDefault="00901A50" w:rsidP="00102E85">
      <w:pPr>
        <w:pStyle w:val="ASEStandard"/>
      </w:pPr>
    </w:p>
    <w:p w14:paraId="198D7D6C" w14:textId="77777777" w:rsidR="0044409E" w:rsidRDefault="0044409E" w:rsidP="00102E85">
      <w:pPr>
        <w:pStyle w:val="ASEStandard"/>
      </w:pPr>
    </w:p>
    <w:p w14:paraId="198D7D6D" w14:textId="77777777" w:rsidR="0044409E" w:rsidRDefault="0044409E" w:rsidP="00102E85">
      <w:pPr>
        <w:pStyle w:val="ASEStandard"/>
      </w:pPr>
    </w:p>
    <w:p w14:paraId="198D7D6E" w14:textId="77777777" w:rsidR="0044409E" w:rsidRDefault="0044409E" w:rsidP="00A01E79">
      <w:pPr>
        <w:pStyle w:val="ASEStandard"/>
        <w:sectPr w:rsidR="0044409E" w:rsidSect="00E97F97">
          <w:type w:val="oddPage"/>
          <w:pgSz w:w="11906" w:h="16838" w:code="9"/>
          <w:pgMar w:top="1701" w:right="1701" w:bottom="1418" w:left="1701" w:header="709" w:footer="709" w:gutter="0"/>
          <w:pgNumType w:start="1"/>
          <w:cols w:space="708"/>
          <w:docGrid w:linePitch="360"/>
        </w:sectPr>
      </w:pPr>
    </w:p>
    <w:p w14:paraId="198D7D6F" w14:textId="77777777" w:rsidR="00A45A00" w:rsidRDefault="001D0F03" w:rsidP="00FA6FEA">
      <w:pPr>
        <w:pStyle w:val="ASEInhaltsverzeichnisberschrift"/>
      </w:pPr>
      <w:r w:rsidRPr="001D0F03">
        <w:lastRenderedPageBreak/>
        <w:t>Inhaltsverzeichnis</w:t>
      </w:r>
      <w:r w:rsidR="00956E93">
        <w:tab/>
      </w:r>
      <w:r w:rsidR="00956E93" w:rsidRPr="00CD66BB">
        <w:rPr>
          <w:b w:val="0"/>
          <w:sz w:val="24"/>
          <w:szCs w:val="24"/>
        </w:rPr>
        <w:t>Seite</w:t>
      </w:r>
    </w:p>
    <w:p w14:paraId="198D7D70" w14:textId="77777777" w:rsidR="001979D5" w:rsidRDefault="00D717C8" w:rsidP="00C75323">
      <w:pPr>
        <w:pStyle w:val="Verzeichnis1"/>
        <w:rPr>
          <w:rFonts w:asciiTheme="minorHAnsi" w:hAnsiTheme="minorHAnsi"/>
          <w:noProof/>
          <w:sz w:val="22"/>
        </w:rPr>
      </w:pPr>
      <w:r>
        <w:fldChar w:fldCharType="begin"/>
      </w:r>
      <w:r w:rsidR="005A2640">
        <w:instrText xml:space="preserve"> TOC \h \z \t "Überschrift 1;1;Überschrift 2;2;Überschrift 3;3;Überschrift 4;4" </w:instrText>
      </w:r>
      <w:r>
        <w:fldChar w:fldCharType="separate"/>
      </w:r>
      <w:hyperlink w:anchor="_Toc257572474" w:history="1">
        <w:r w:rsidR="001979D5" w:rsidRPr="008931FE">
          <w:rPr>
            <w:rStyle w:val="Hyperlink"/>
            <w:noProof/>
          </w:rPr>
          <w:t>1</w:t>
        </w:r>
        <w:r w:rsidR="001979D5">
          <w:rPr>
            <w:rFonts w:asciiTheme="minorHAnsi" w:hAnsiTheme="minorHAnsi"/>
            <w:noProof/>
            <w:sz w:val="22"/>
          </w:rPr>
          <w:tab/>
        </w:r>
        <w:r w:rsidR="001979D5" w:rsidRPr="008931FE">
          <w:rPr>
            <w:rStyle w:val="Hyperlink"/>
            <w:noProof/>
          </w:rPr>
          <w:t>Einleitung</w:t>
        </w:r>
        <w:r w:rsidR="001979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79D5">
          <w:rPr>
            <w:noProof/>
            <w:webHidden/>
          </w:rPr>
          <w:instrText xml:space="preserve"> PAGEREF _Toc257572474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98D7D71" w14:textId="77777777" w:rsidR="001979D5" w:rsidRDefault="001979D5" w:rsidP="00C75323">
      <w:pPr>
        <w:pStyle w:val="Verzeichnis2"/>
        <w:rPr>
          <w:rFonts w:asciiTheme="minorHAnsi" w:hAnsiTheme="minorHAnsi"/>
          <w:noProof/>
          <w:sz w:val="22"/>
        </w:rPr>
      </w:pPr>
      <w:hyperlink w:anchor="_Toc257572475" w:history="1">
        <w:r w:rsidRPr="008931FE">
          <w:rPr>
            <w:rStyle w:val="Hyperlink"/>
            <w:noProof/>
          </w:rPr>
          <w:t>1.1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Problematik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_Toc257572475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2" w14:textId="77777777" w:rsidR="001979D5" w:rsidRDefault="001979D5" w:rsidP="00C75323">
      <w:pPr>
        <w:pStyle w:val="Verzeichnis2"/>
        <w:rPr>
          <w:rFonts w:asciiTheme="minorHAnsi" w:hAnsiTheme="minorHAnsi"/>
          <w:noProof/>
          <w:sz w:val="22"/>
        </w:rPr>
      </w:pPr>
      <w:hyperlink w:anchor="_Toc257572476" w:history="1">
        <w:r w:rsidRPr="008931FE">
          <w:rPr>
            <w:rStyle w:val="Hyperlink"/>
            <w:noProof/>
          </w:rPr>
          <w:t>1.2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Zielsetzung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_Toc257572476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3" w14:textId="77777777" w:rsidR="001979D5" w:rsidRDefault="001979D5" w:rsidP="00C75323">
      <w:pPr>
        <w:pStyle w:val="Verzeichnis2"/>
        <w:rPr>
          <w:rFonts w:asciiTheme="minorHAnsi" w:hAnsiTheme="minorHAnsi"/>
          <w:noProof/>
          <w:sz w:val="22"/>
        </w:rPr>
      </w:pPr>
      <w:hyperlink w:anchor="_Toc257572477" w:history="1">
        <w:r w:rsidRPr="008931FE">
          <w:rPr>
            <w:rStyle w:val="Hyperlink"/>
            <w:noProof/>
          </w:rPr>
          <w:t>1.3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Vorgehensweise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_Toc257572477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4" w14:textId="77777777" w:rsidR="001979D5" w:rsidRDefault="001979D5" w:rsidP="00C75323">
      <w:pPr>
        <w:pStyle w:val="Verzeichnis3"/>
        <w:rPr>
          <w:rFonts w:asciiTheme="minorHAnsi" w:hAnsiTheme="minorHAnsi"/>
          <w:noProof/>
          <w:sz w:val="22"/>
        </w:rPr>
      </w:pPr>
      <w:hyperlink w:anchor="_Toc257572478" w:history="1">
        <w:r w:rsidRPr="008931FE">
          <w:rPr>
            <w:rStyle w:val="Hyperlink"/>
            <w:noProof/>
          </w:rPr>
          <w:t>1.3.1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Vorgehensweise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_Toc257572478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5" w14:textId="77777777" w:rsidR="001979D5" w:rsidRDefault="001979D5" w:rsidP="00C75323">
      <w:pPr>
        <w:pStyle w:val="Verzeichnis1"/>
        <w:rPr>
          <w:rFonts w:asciiTheme="minorHAnsi" w:hAnsiTheme="minorHAnsi"/>
          <w:noProof/>
          <w:sz w:val="22"/>
        </w:rPr>
      </w:pPr>
      <w:hyperlink w:anchor="_Toc257572479" w:history="1">
        <w:r w:rsidRPr="008931FE">
          <w:rPr>
            <w:rStyle w:val="Hyperlink"/>
            <w:noProof/>
          </w:rPr>
          <w:t>2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Problemanalyse / Anforderungen an die Methode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_Toc257572479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6" w14:textId="77777777" w:rsidR="001979D5" w:rsidRDefault="001979D5" w:rsidP="00C75323">
      <w:pPr>
        <w:pStyle w:val="Verzeichnis2"/>
        <w:rPr>
          <w:rFonts w:asciiTheme="minorHAnsi" w:hAnsiTheme="minorHAnsi"/>
          <w:noProof/>
          <w:sz w:val="22"/>
        </w:rPr>
      </w:pPr>
      <w:hyperlink w:anchor="_Toc257572480" w:history="1">
        <w:r w:rsidRPr="008931FE">
          <w:rPr>
            <w:rStyle w:val="Hyperlink"/>
            <w:noProof/>
          </w:rPr>
          <w:t>2.1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&lt;Titel von Kapitel 2.1 eintragen&gt;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_Toc257572480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7" w14:textId="77777777" w:rsidR="001979D5" w:rsidRDefault="001979D5" w:rsidP="00C75323">
      <w:pPr>
        <w:pStyle w:val="Verzeichnis3"/>
        <w:rPr>
          <w:rFonts w:asciiTheme="minorHAnsi" w:hAnsiTheme="minorHAnsi"/>
          <w:noProof/>
          <w:sz w:val="22"/>
        </w:rPr>
      </w:pPr>
      <w:hyperlink w:anchor="_Toc257572481" w:history="1">
        <w:r w:rsidRPr="008931FE">
          <w:rPr>
            <w:rStyle w:val="Hyperlink"/>
            <w:noProof/>
          </w:rPr>
          <w:t>2.1.1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&lt;Titel von Kapitel 2.1.1 eintragen&gt;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_Toc257572481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8" w14:textId="77777777" w:rsidR="001979D5" w:rsidRDefault="001979D5" w:rsidP="00C75323">
      <w:pPr>
        <w:pStyle w:val="Verzeichnis4"/>
        <w:rPr>
          <w:rFonts w:asciiTheme="minorHAnsi" w:hAnsiTheme="minorHAnsi"/>
          <w:noProof/>
          <w:sz w:val="22"/>
        </w:rPr>
      </w:pPr>
      <w:hyperlink w:anchor="_Toc257572482" w:history="1">
        <w:r w:rsidRPr="008931FE">
          <w:rPr>
            <w:rStyle w:val="Hyperlink"/>
            <w:noProof/>
          </w:rPr>
          <w:t>2.1.1.1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&lt;Titel von Kapitel 2.1.1.1 eintragen &gt;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_Toc257572482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9" w14:textId="77777777" w:rsidR="001979D5" w:rsidRDefault="001979D5" w:rsidP="00C75323">
      <w:pPr>
        <w:pStyle w:val="Verzeichnis1"/>
        <w:rPr>
          <w:rFonts w:asciiTheme="minorHAnsi" w:hAnsiTheme="minorHAnsi"/>
          <w:noProof/>
          <w:sz w:val="22"/>
        </w:rPr>
      </w:pPr>
      <w:hyperlink w:anchor="_Toc257572483" w:history="1">
        <w:r w:rsidRPr="008931FE">
          <w:rPr>
            <w:rStyle w:val="Hyperlink"/>
            <w:noProof/>
          </w:rPr>
          <w:t>3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Stand der Technik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_Toc257572483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A" w14:textId="77777777" w:rsidR="001979D5" w:rsidRDefault="001979D5" w:rsidP="00C75323">
      <w:pPr>
        <w:pStyle w:val="Verzeichnis2"/>
        <w:rPr>
          <w:rFonts w:asciiTheme="minorHAnsi" w:hAnsiTheme="minorHAnsi"/>
          <w:noProof/>
          <w:sz w:val="22"/>
        </w:rPr>
      </w:pPr>
      <w:hyperlink w:anchor="_Toc257572484" w:history="1">
        <w:r w:rsidRPr="008931FE">
          <w:rPr>
            <w:rStyle w:val="Hyperlink"/>
            <w:noProof/>
          </w:rPr>
          <w:t>3.1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&lt;Titel von Kapitel 3.1 eintragen&gt;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_Toc257572484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B" w14:textId="77777777" w:rsidR="001979D5" w:rsidRDefault="001979D5" w:rsidP="00C75323">
      <w:pPr>
        <w:pStyle w:val="Verzeichnis1"/>
        <w:rPr>
          <w:rFonts w:asciiTheme="minorHAnsi" w:hAnsiTheme="minorHAnsi"/>
          <w:noProof/>
          <w:sz w:val="22"/>
        </w:rPr>
      </w:pPr>
      <w:hyperlink w:anchor="_Toc257572485" w:history="1">
        <w:r w:rsidRPr="008931FE">
          <w:rPr>
            <w:rStyle w:val="Hyperlink"/>
            <w:noProof/>
          </w:rPr>
          <w:t>4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Entwicklung der Methode / des Verfahrens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_Toc257572485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C" w14:textId="77777777" w:rsidR="001979D5" w:rsidRDefault="001979D5" w:rsidP="00C75323">
      <w:pPr>
        <w:pStyle w:val="Verzeichnis2"/>
        <w:rPr>
          <w:rFonts w:asciiTheme="minorHAnsi" w:hAnsiTheme="minorHAnsi"/>
          <w:noProof/>
          <w:sz w:val="22"/>
        </w:rPr>
      </w:pPr>
      <w:hyperlink w:anchor="_Toc257572486" w:history="1">
        <w:r w:rsidRPr="008931FE">
          <w:rPr>
            <w:rStyle w:val="Hyperlink"/>
            <w:noProof/>
          </w:rPr>
          <w:t>4.1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&lt;Titel von Kapitel 4.1 eintragen&gt;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_Toc257572486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D" w14:textId="77777777" w:rsidR="001979D5" w:rsidRDefault="001979D5" w:rsidP="00C75323">
      <w:pPr>
        <w:pStyle w:val="Verzeichnis1"/>
        <w:rPr>
          <w:rFonts w:asciiTheme="minorHAnsi" w:hAnsiTheme="minorHAnsi"/>
          <w:noProof/>
          <w:sz w:val="22"/>
        </w:rPr>
      </w:pPr>
      <w:hyperlink w:anchor="_Toc257572487" w:history="1">
        <w:r w:rsidRPr="008931FE">
          <w:rPr>
            <w:rStyle w:val="Hyperlink"/>
            <w:noProof/>
          </w:rPr>
          <w:t>5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Anwendung der Methode / des Verfahrens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_Toc257572487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E" w14:textId="77777777" w:rsidR="001979D5" w:rsidRDefault="001979D5" w:rsidP="00C75323">
      <w:pPr>
        <w:pStyle w:val="Verzeichnis2"/>
        <w:rPr>
          <w:rFonts w:asciiTheme="minorHAnsi" w:hAnsiTheme="minorHAnsi"/>
          <w:noProof/>
          <w:sz w:val="22"/>
        </w:rPr>
      </w:pPr>
      <w:hyperlink w:anchor="_Toc257572488" w:history="1">
        <w:r w:rsidRPr="008931FE">
          <w:rPr>
            <w:rStyle w:val="Hyperlink"/>
            <w:noProof/>
          </w:rPr>
          <w:t>5.1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&lt;Titel von Kapitel 5.1 eintragen&gt;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_Toc257572488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7F" w14:textId="77777777" w:rsidR="001979D5" w:rsidRDefault="001979D5" w:rsidP="00C75323">
      <w:pPr>
        <w:pStyle w:val="Verzeichnis1"/>
        <w:rPr>
          <w:rFonts w:asciiTheme="minorHAnsi" w:hAnsiTheme="minorHAnsi"/>
          <w:noProof/>
          <w:sz w:val="22"/>
        </w:rPr>
      </w:pPr>
      <w:hyperlink w:anchor="_Toc257572489" w:history="1">
        <w:r w:rsidRPr="008931FE">
          <w:rPr>
            <w:rStyle w:val="Hyperlink"/>
            <w:noProof/>
          </w:rPr>
          <w:t>6</w:t>
        </w:r>
        <w:r>
          <w:rPr>
            <w:rFonts w:asciiTheme="minorHAnsi" w:hAnsiTheme="minorHAnsi"/>
            <w:noProof/>
            <w:sz w:val="22"/>
          </w:rPr>
          <w:tab/>
        </w:r>
        <w:r w:rsidRPr="008931FE">
          <w:rPr>
            <w:rStyle w:val="Hyperlink"/>
            <w:noProof/>
          </w:rPr>
          <w:t>Zusammenfassung und Ausblick</w:t>
        </w:r>
        <w:r>
          <w:rPr>
            <w:noProof/>
            <w:webHidden/>
          </w:rPr>
          <w:tab/>
        </w:r>
        <w:r w:rsidR="00D717C8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_Toc257572489 \h </w:instrText>
        </w:r>
        <w:r w:rsidR="00D717C8">
          <w:rPr>
            <w:noProof/>
            <w:webHidden/>
          </w:rPr>
        </w:r>
        <w:r w:rsidR="00D717C8">
          <w:rPr>
            <w:noProof/>
            <w:webHidden/>
          </w:rPr>
          <w:fldChar w:fldCharType="separate"/>
        </w:r>
        <w:r w:rsidR="00202227">
          <w:rPr>
            <w:noProof/>
            <w:webHidden/>
          </w:rPr>
          <w:t>4</w:t>
        </w:r>
        <w:r w:rsidR="00D717C8">
          <w:rPr>
            <w:noProof/>
            <w:webHidden/>
          </w:rPr>
          <w:fldChar w:fldCharType="end"/>
        </w:r>
      </w:hyperlink>
    </w:p>
    <w:p w14:paraId="198D7D80" w14:textId="742250D2" w:rsidR="00511563" w:rsidRDefault="00D717C8" w:rsidP="005C4F4E">
      <w:pPr>
        <w:pStyle w:val="ASEStandard"/>
      </w:pPr>
      <w:r>
        <w:fldChar w:fldCharType="end"/>
      </w:r>
    </w:p>
    <w:p w14:paraId="638372D6" w14:textId="77777777" w:rsidR="00511563" w:rsidRDefault="00511563">
      <w:pPr>
        <w:spacing w:after="0" w:line="240" w:lineRule="auto"/>
        <w:jc w:val="left"/>
      </w:pPr>
      <w:r>
        <w:br w:type="page"/>
      </w:r>
    </w:p>
    <w:p w14:paraId="57410324" w14:textId="77777777" w:rsidR="005A2640" w:rsidRDefault="005A2640" w:rsidP="005C4F4E">
      <w:pPr>
        <w:pStyle w:val="ASEStandard"/>
        <w:sectPr w:rsidR="005A2640" w:rsidSect="004C1A79">
          <w:headerReference w:type="default" r:id="rId23"/>
          <w:type w:val="oddPage"/>
          <w:pgSz w:w="11906" w:h="16838" w:code="9"/>
          <w:pgMar w:top="1701" w:right="1701" w:bottom="1418" w:left="1701" w:header="709" w:footer="709" w:gutter="0"/>
          <w:pgNumType w:fmt="lowerRoman" w:start="1"/>
          <w:cols w:space="708"/>
          <w:docGrid w:linePitch="360"/>
        </w:sectPr>
      </w:pPr>
    </w:p>
    <w:p w14:paraId="198D7D81" w14:textId="64276AD0" w:rsidR="00A83BC4" w:rsidRPr="003402DB" w:rsidRDefault="005A2640" w:rsidP="003402DB">
      <w:pPr>
        <w:pStyle w:val="ASEInhaltsverzeichnisberschriftAnhang"/>
      </w:pPr>
      <w:commentRangeStart w:id="2"/>
      <w:r w:rsidRPr="003402DB">
        <w:lastRenderedPageBreak/>
        <w:t>Anhang</w:t>
      </w:r>
      <w:commentRangeEnd w:id="2"/>
      <w:r w:rsidR="00511563">
        <w:rPr>
          <w:rStyle w:val="Kommentarzeichen"/>
          <w:rFonts w:ascii="Times New Roman" w:eastAsia="Times New Roman" w:hAnsi="Times New Roman" w:cs="Times New Roman"/>
          <w:b w:val="0"/>
        </w:rPr>
        <w:commentReference w:id="2"/>
      </w:r>
    </w:p>
    <w:p w14:paraId="198D7D82" w14:textId="77777777" w:rsidR="00AF67EE" w:rsidRDefault="00D717C8" w:rsidP="00C75323">
      <w:pPr>
        <w:pStyle w:val="Verzeichnis1"/>
        <w:rPr>
          <w:rFonts w:asciiTheme="minorHAnsi" w:hAnsiTheme="minorHAnsi"/>
          <w:noProof/>
          <w:sz w:val="22"/>
        </w:rPr>
      </w:pPr>
      <w:r>
        <w:fldChar w:fldCharType="begin"/>
      </w:r>
      <w:r w:rsidR="00AF67EE">
        <w:instrText xml:space="preserve"> TOC \f \t "PE_Anhang Überschrift 1;1;PE_Anhang Überschrift 2;2;PE_Anhang Überschrift 3;3;PE_Anhang Überschrift 4;4" </w:instrText>
      </w:r>
      <w:r>
        <w:fldChar w:fldCharType="separate"/>
      </w:r>
      <w:r w:rsidR="00AF67EE">
        <w:rPr>
          <w:noProof/>
        </w:rPr>
        <w:t>A1</w:t>
      </w:r>
      <w:r w:rsidR="00AF67EE">
        <w:rPr>
          <w:rFonts w:asciiTheme="minorHAnsi" w:hAnsiTheme="minorHAnsi"/>
          <w:noProof/>
          <w:sz w:val="22"/>
        </w:rPr>
        <w:tab/>
      </w:r>
      <w:r w:rsidR="00AF67EE">
        <w:rPr>
          <w:noProof/>
        </w:rPr>
        <w:t>&lt;Titel von Kapitel A1 eintragen&gt;</w:t>
      </w:r>
      <w:r w:rsidR="00AF67EE">
        <w:rPr>
          <w:noProof/>
        </w:rPr>
        <w:tab/>
        <w:t>A-</w:t>
      </w:r>
      <w:r>
        <w:rPr>
          <w:noProof/>
        </w:rPr>
        <w:fldChar w:fldCharType="begin"/>
      </w:r>
      <w:r w:rsidR="00AF67EE">
        <w:rPr>
          <w:noProof/>
        </w:rPr>
        <w:instrText xml:space="preserve"> PAGEREF _Toc256429548 \h </w:instrText>
      </w:r>
      <w:r>
        <w:rPr>
          <w:noProof/>
        </w:rPr>
      </w:r>
      <w:r>
        <w:rPr>
          <w:noProof/>
        </w:rPr>
        <w:fldChar w:fldCharType="separate"/>
      </w:r>
      <w:r w:rsidR="00202227">
        <w:rPr>
          <w:noProof/>
        </w:rPr>
        <w:t>4</w:t>
      </w:r>
      <w:r>
        <w:rPr>
          <w:noProof/>
        </w:rPr>
        <w:fldChar w:fldCharType="end"/>
      </w:r>
    </w:p>
    <w:p w14:paraId="198D7D83" w14:textId="77777777" w:rsidR="00AF67EE" w:rsidRDefault="00AF67EE" w:rsidP="00C75323">
      <w:pPr>
        <w:pStyle w:val="Verzeichnis2"/>
        <w:rPr>
          <w:rFonts w:asciiTheme="minorHAnsi" w:hAnsiTheme="minorHAnsi"/>
          <w:noProof/>
          <w:sz w:val="22"/>
        </w:rPr>
      </w:pPr>
      <w:r>
        <w:rPr>
          <w:noProof/>
        </w:rPr>
        <w:t>A1.1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A1.1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_Toc256429549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84" w14:textId="77777777" w:rsidR="00AF67EE" w:rsidRDefault="00AF67EE" w:rsidP="00C75323">
      <w:pPr>
        <w:pStyle w:val="Verzeichnis1"/>
        <w:rPr>
          <w:rFonts w:asciiTheme="minorHAnsi" w:hAnsiTheme="minorHAnsi"/>
          <w:noProof/>
          <w:sz w:val="22"/>
        </w:rPr>
      </w:pPr>
      <w:r>
        <w:rPr>
          <w:noProof/>
        </w:rPr>
        <w:t>A2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A2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_Toc256429550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85" w14:textId="77777777" w:rsidR="00AF67EE" w:rsidRDefault="00AF67EE" w:rsidP="00C75323">
      <w:pPr>
        <w:pStyle w:val="Verzeichnis2"/>
        <w:rPr>
          <w:rFonts w:asciiTheme="minorHAnsi" w:hAnsiTheme="minorHAnsi"/>
          <w:noProof/>
          <w:sz w:val="22"/>
        </w:rPr>
      </w:pPr>
      <w:r>
        <w:rPr>
          <w:noProof/>
        </w:rPr>
        <w:t>A2.1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A2.1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_Toc256429551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86" w14:textId="77777777" w:rsidR="00AF67EE" w:rsidRDefault="00AF67EE" w:rsidP="00C75323">
      <w:pPr>
        <w:pStyle w:val="Verzeichnis3"/>
        <w:rPr>
          <w:rFonts w:asciiTheme="minorHAnsi" w:hAnsiTheme="minorHAnsi"/>
          <w:noProof/>
          <w:sz w:val="22"/>
        </w:rPr>
      </w:pPr>
      <w:r>
        <w:rPr>
          <w:noProof/>
        </w:rPr>
        <w:t>A2.1.1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A2.1.1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_Toc256429552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87" w14:textId="77777777" w:rsidR="00AF67EE" w:rsidRDefault="00AF67EE" w:rsidP="00C75323">
      <w:pPr>
        <w:pStyle w:val="Verzeichnis1"/>
        <w:rPr>
          <w:rFonts w:asciiTheme="minorHAnsi" w:hAnsiTheme="minorHAnsi"/>
          <w:noProof/>
          <w:sz w:val="22"/>
        </w:rPr>
      </w:pPr>
      <w:r>
        <w:rPr>
          <w:noProof/>
        </w:rPr>
        <w:t>A3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A3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_Toc256429553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88" w14:textId="77777777" w:rsidR="00AF67EE" w:rsidRDefault="00AF67EE" w:rsidP="00C75323">
      <w:pPr>
        <w:pStyle w:val="Verzeichnis2"/>
        <w:rPr>
          <w:noProof/>
        </w:rPr>
      </w:pPr>
      <w:r>
        <w:rPr>
          <w:noProof/>
        </w:rPr>
        <w:t>A3.1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A3.1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_Toc256429554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89" w14:textId="77777777" w:rsidR="00331AE1" w:rsidRDefault="00D717C8" w:rsidP="00331AE1">
      <w:pPr>
        <w:pStyle w:val="ASEStandard"/>
        <w:rPr>
          <w:rFonts w:ascii="Arial" w:eastAsiaTheme="minorEastAsia" w:hAnsi="Arial" w:cstheme="minorBidi"/>
          <w:szCs w:val="22"/>
        </w:rPr>
        <w:sectPr w:rsidR="00331AE1" w:rsidSect="004C1A79">
          <w:headerReference w:type="even" r:id="rId28"/>
          <w:headerReference w:type="default" r:id="rId29"/>
          <w:headerReference w:type="first" r:id="rId30"/>
          <w:type w:val="continuous"/>
          <w:pgSz w:w="11906" w:h="16838" w:code="9"/>
          <w:pgMar w:top="1701" w:right="1701" w:bottom="1418" w:left="1701" w:header="709" w:footer="709" w:gutter="0"/>
          <w:pgNumType w:fmt="lowerRoman"/>
          <w:cols w:space="708"/>
          <w:docGrid w:linePitch="360"/>
        </w:sectPr>
      </w:pPr>
      <w:r>
        <w:rPr>
          <w:rFonts w:ascii="Arial" w:eastAsiaTheme="minorEastAsia" w:hAnsi="Arial" w:cstheme="minorBidi"/>
          <w:szCs w:val="22"/>
        </w:rPr>
        <w:fldChar w:fldCharType="end"/>
      </w:r>
      <w:bookmarkStart w:id="3" w:name="_Ref112483001"/>
      <w:bookmarkStart w:id="4" w:name="_Toc113162546"/>
      <w:bookmarkStart w:id="5" w:name="_Toc257572474"/>
    </w:p>
    <w:p w14:paraId="198D7D8A" w14:textId="77777777" w:rsidR="00C52173" w:rsidRDefault="0081113A" w:rsidP="00FD537C">
      <w:pPr>
        <w:pStyle w:val="berschrift1"/>
      </w:pPr>
      <w:r w:rsidRPr="0081113A">
        <w:lastRenderedPageBreak/>
        <w:t>Einleitung</w:t>
      </w:r>
      <w:bookmarkEnd w:id="3"/>
      <w:bookmarkEnd w:id="4"/>
      <w:bookmarkEnd w:id="5"/>
    </w:p>
    <w:p w14:paraId="198D7D8B" w14:textId="77777777" w:rsidR="00237EB3" w:rsidRDefault="00237EB3" w:rsidP="00FD537C">
      <w:pPr>
        <w:pStyle w:val="ASEStandard"/>
        <w:ind w:left="567" w:hanging="567"/>
      </w:pPr>
      <w:bookmarkStart w:id="6" w:name="_Toc113162547"/>
      <w:r>
        <w:t>&lt;Text von Kapitel 1 eintragen&gt;</w:t>
      </w:r>
    </w:p>
    <w:p w14:paraId="198D7D8C" w14:textId="77777777" w:rsidR="00C00E69" w:rsidRDefault="00C00E69" w:rsidP="00C77D26">
      <w:pPr>
        <w:pStyle w:val="berschrift2"/>
      </w:pPr>
      <w:bookmarkStart w:id="7" w:name="_Toc257572475"/>
      <w:r>
        <w:t>Problematik</w:t>
      </w:r>
      <w:bookmarkEnd w:id="6"/>
      <w:bookmarkEnd w:id="7"/>
    </w:p>
    <w:p w14:paraId="198D7D8D" w14:textId="77777777" w:rsidR="001A5739" w:rsidRDefault="00C00E69" w:rsidP="00A01E79">
      <w:pPr>
        <w:pStyle w:val="ASEStandard"/>
      </w:pPr>
      <w:r>
        <w:t>&lt;Text von Kapitel 1.1 eintragen&gt;</w:t>
      </w:r>
    </w:p>
    <w:p w14:paraId="198D7D8E" w14:textId="77777777" w:rsidR="00C00E69" w:rsidRDefault="00C00E69" w:rsidP="00C00E69">
      <w:pPr>
        <w:pStyle w:val="berschrift2"/>
      </w:pPr>
      <w:bookmarkStart w:id="8" w:name="_Toc113162548"/>
      <w:bookmarkStart w:id="9" w:name="_Toc257572476"/>
      <w:r>
        <w:t>Zielsetzung</w:t>
      </w:r>
      <w:bookmarkEnd w:id="8"/>
      <w:bookmarkEnd w:id="9"/>
    </w:p>
    <w:p w14:paraId="198D7D8F" w14:textId="77777777" w:rsidR="00C00E69" w:rsidRDefault="00C00E69" w:rsidP="00A01E79">
      <w:pPr>
        <w:pStyle w:val="ASEStandard"/>
      </w:pPr>
      <w:r>
        <w:t>&lt;Text von Kapitel 1.2 eintragen&gt;</w:t>
      </w:r>
    </w:p>
    <w:p w14:paraId="198D7D90" w14:textId="77777777" w:rsidR="00C00E69" w:rsidRDefault="00C00E69" w:rsidP="00C00E69">
      <w:pPr>
        <w:pStyle w:val="berschrift2"/>
      </w:pPr>
      <w:bookmarkStart w:id="10" w:name="_Toc113162549"/>
      <w:bookmarkStart w:id="11" w:name="_Toc257572477"/>
      <w:r>
        <w:t>Vorgehensweise</w:t>
      </w:r>
      <w:bookmarkEnd w:id="10"/>
      <w:bookmarkEnd w:id="11"/>
    </w:p>
    <w:p w14:paraId="198D7D91" w14:textId="77777777" w:rsidR="00C96C1F" w:rsidRPr="00C96C1F" w:rsidRDefault="00C96C1F" w:rsidP="00C96C1F">
      <w:pPr>
        <w:pStyle w:val="ASEStandard"/>
      </w:pPr>
      <w:r>
        <w:t>&lt;Text von Kapitel 1.3 eintragen&gt;</w:t>
      </w:r>
    </w:p>
    <w:p w14:paraId="198D7D92" w14:textId="77777777" w:rsidR="00C77D26" w:rsidRDefault="00C77D26" w:rsidP="00C77D26">
      <w:pPr>
        <w:pStyle w:val="berschrift3"/>
      </w:pPr>
      <w:bookmarkStart w:id="12" w:name="_Toc257572478"/>
      <w:r>
        <w:t>Vorgehensweise</w:t>
      </w:r>
      <w:bookmarkEnd w:id="12"/>
    </w:p>
    <w:p w14:paraId="198D7D93" w14:textId="77777777" w:rsidR="00237EB3" w:rsidRDefault="00C00E69" w:rsidP="00237EB3">
      <w:pPr>
        <w:pStyle w:val="ASEStandard"/>
      </w:pPr>
      <w:r>
        <w:t>&lt;Text von Kapitel 1.3 eintragen</w:t>
      </w:r>
      <w:r w:rsidR="00CC0B27">
        <w:t>&gt;</w:t>
      </w:r>
    </w:p>
    <w:p w14:paraId="198D7D94" w14:textId="77777777" w:rsidR="00237EB3" w:rsidRPr="00237EB3" w:rsidRDefault="00237EB3" w:rsidP="00237EB3">
      <w:pPr>
        <w:pStyle w:val="ASEStandard"/>
      </w:pPr>
    </w:p>
    <w:p w14:paraId="198D7D95" w14:textId="77777777" w:rsidR="0020187F" w:rsidRDefault="0020187F" w:rsidP="00237EB3">
      <w:pPr>
        <w:pStyle w:val="ASEZwischenberschrift"/>
      </w:pPr>
      <w:r>
        <w:t xml:space="preserve">Hier beispielhaft die </w:t>
      </w:r>
      <w:r w:rsidR="00237EB3">
        <w:t>wichtigsten</w:t>
      </w:r>
      <w:r>
        <w:t xml:space="preserve"> Formate:</w:t>
      </w:r>
    </w:p>
    <w:p w14:paraId="198D7D96" w14:textId="77777777" w:rsidR="00237EB3" w:rsidRDefault="00237EB3" w:rsidP="0020187F">
      <w:pPr>
        <w:pStyle w:val="ASEStandard"/>
      </w:pPr>
      <w:r>
        <w:t>Dies ist ein Standardtext</w:t>
      </w:r>
    </w:p>
    <w:p w14:paraId="198D7D97" w14:textId="77777777" w:rsidR="0020187F" w:rsidRDefault="0020187F" w:rsidP="0020187F">
      <w:pPr>
        <w:pStyle w:val="ASEStandard"/>
      </w:pPr>
      <w:r>
        <w:t>Folgende Aufzählungsmöglichkeiten gibt es:</w:t>
      </w:r>
    </w:p>
    <w:p w14:paraId="198D7D98" w14:textId="77777777" w:rsidR="0020187F" w:rsidRDefault="0020187F" w:rsidP="0020187F">
      <w:pPr>
        <w:pStyle w:val="ASEAufzhlungEbene1Punktaufz"/>
      </w:pPr>
      <w:r>
        <w:t>Aufzählung Punktaufzählung Ebene 1</w:t>
      </w:r>
    </w:p>
    <w:p w14:paraId="198D7D99" w14:textId="77777777" w:rsidR="0020187F" w:rsidRDefault="0020187F" w:rsidP="0020187F">
      <w:pPr>
        <w:pStyle w:val="ASEAufzhlungEbene1Ordnungszahl"/>
      </w:pPr>
      <w:r>
        <w:t>Aufzählung Ordnungszahl Ebene 1</w:t>
      </w:r>
    </w:p>
    <w:p w14:paraId="198D7D9A" w14:textId="77777777" w:rsidR="0020187F" w:rsidRDefault="0020187F" w:rsidP="0020187F">
      <w:pPr>
        <w:pStyle w:val="ASEAufzhlungEbene1Ordnungszahl"/>
      </w:pPr>
      <w:r>
        <w:t xml:space="preserve">Aufzählung </w:t>
      </w:r>
      <w:r w:rsidRPr="00171236">
        <w:t xml:space="preserve">Ordnungszahl </w:t>
      </w:r>
      <w:r>
        <w:t>Ebene 1</w:t>
      </w:r>
    </w:p>
    <w:p w14:paraId="198D7D9B" w14:textId="77777777" w:rsidR="0020187F" w:rsidRDefault="0020187F" w:rsidP="0020187F">
      <w:pPr>
        <w:pStyle w:val="ASEStandardnachAufzhlung"/>
      </w:pPr>
      <w:r>
        <w:t xml:space="preserve">Dies ist ein Standardtext nach einer Aufzählung </w:t>
      </w:r>
    </w:p>
    <w:p w14:paraId="198D7D9C" w14:textId="77777777" w:rsidR="0020187F" w:rsidRDefault="0020187F" w:rsidP="0020187F">
      <w:pPr>
        <w:pStyle w:val="ASEAufzhlungEbene2Punktaufzhlung"/>
      </w:pPr>
      <w:r>
        <w:t>Aufzählung Punktaufzählung Ebene 2</w:t>
      </w:r>
    </w:p>
    <w:p w14:paraId="198D7D9D" w14:textId="77777777" w:rsidR="0020187F" w:rsidRDefault="0020187F" w:rsidP="0020187F">
      <w:pPr>
        <w:pStyle w:val="ASEAufzhlungEbene2Ordnungszahl"/>
      </w:pPr>
      <w:r>
        <w:t>Aufzählung Ordnungszahl Ebene 2</w:t>
      </w:r>
    </w:p>
    <w:p w14:paraId="198D7D9E" w14:textId="77777777" w:rsidR="0020187F" w:rsidRDefault="0020187F" w:rsidP="0020187F">
      <w:pPr>
        <w:pStyle w:val="ASEStandardnachAufzhlung"/>
      </w:pPr>
      <w:r>
        <w:t xml:space="preserve">Dies ist ein Standardtext nach einer Aufzählung </w:t>
      </w:r>
    </w:p>
    <w:p w14:paraId="198D7D9F" w14:textId="77777777" w:rsidR="0020187F" w:rsidRDefault="0020187F" w:rsidP="004420C7">
      <w:pPr>
        <w:pStyle w:val="ASEStandard"/>
      </w:pPr>
    </w:p>
    <w:p w14:paraId="198D7DA0" w14:textId="77777777" w:rsidR="00555CA0" w:rsidRDefault="00555CA0" w:rsidP="004420C7">
      <w:pPr>
        <w:pStyle w:val="ASEStandard"/>
      </w:pPr>
    </w:p>
    <w:p w14:paraId="198D7DA1" w14:textId="77777777" w:rsidR="0020187F" w:rsidRPr="007C1E38" w:rsidRDefault="0020187F" w:rsidP="0020187F">
      <w:pPr>
        <w:pStyle w:val="ASEStandard"/>
      </w:pPr>
      <w:r w:rsidRPr="0020187F">
        <w:t>Hier ein Querverweis</w:t>
      </w:r>
      <w:r>
        <w:t xml:space="preserve"> auf das </w:t>
      </w:r>
      <w:r w:rsidR="00604FE3">
        <w:fldChar w:fldCharType="begin"/>
      </w:r>
      <w:r w:rsidR="00604FE3">
        <w:instrText xml:space="preserve"> REF _Ref254268316 \h  \* MERGEFORMAT </w:instrText>
      </w:r>
      <w:r w:rsidR="00604FE3">
        <w:fldChar w:fldCharType="separate"/>
      </w:r>
      <w:r w:rsidR="00202227" w:rsidRPr="00FD454E">
        <w:t xml:space="preserve">Bild </w:t>
      </w:r>
      <w:r w:rsidR="00202227">
        <w:rPr>
          <w:noProof/>
        </w:rPr>
        <w:t>1</w:t>
      </w:r>
      <w:r w:rsidR="00202227">
        <w:rPr>
          <w:noProof/>
        </w:rPr>
        <w:noBreakHyphen/>
        <w:t>1</w:t>
      </w:r>
      <w:r w:rsidR="00604FE3">
        <w:fldChar w:fldCharType="end"/>
      </w:r>
      <w:r>
        <w:t xml:space="preserve"> gefolgt von einem </w:t>
      </w:r>
      <w:r w:rsidRPr="007C1E38">
        <w:t xml:space="preserve">Standardtext </w:t>
      </w:r>
    </w:p>
    <w:p w14:paraId="198D7DA2" w14:textId="77777777" w:rsidR="0020187F" w:rsidRDefault="0020187F" w:rsidP="0020187F">
      <w:pPr>
        <w:pStyle w:val="ASEBild"/>
      </w:pPr>
      <w:r w:rsidRPr="007C1E38">
        <w:rPr>
          <w:noProof/>
        </w:rPr>
        <w:lastRenderedPageBreak/>
        <w:drawing>
          <wp:inline distT="0" distB="0" distL="0" distR="0" wp14:anchorId="198D7E13" wp14:editId="198D7E14">
            <wp:extent cx="5400675" cy="2990850"/>
            <wp:effectExtent l="19050" t="0" r="9525" b="0"/>
            <wp:docPr id="1" name="Bild 36" descr="Bild_3_Szenario_Erstellung_Graustufen_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ild_3_Szenario_Erstellung_Graustufen_1(2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8D7DA3" w14:textId="77777777" w:rsidR="0020187F" w:rsidRDefault="0020187F" w:rsidP="0020187F">
      <w:pPr>
        <w:pStyle w:val="ASEBeschriftungBild"/>
      </w:pPr>
      <w:bookmarkStart w:id="13" w:name="_Ref254268316"/>
      <w:r w:rsidRPr="00FD454E">
        <w:t xml:space="preserve">Bild </w:t>
      </w:r>
      <w:r w:rsidR="00202227">
        <w:rPr>
          <w:noProof/>
        </w:rPr>
        <w:fldChar w:fldCharType="begin"/>
      </w:r>
      <w:r w:rsidR="00202227">
        <w:rPr>
          <w:noProof/>
        </w:rPr>
        <w:instrText xml:space="preserve"> STYLEREF 1 \s </w:instrText>
      </w:r>
      <w:r w:rsidR="00202227">
        <w:rPr>
          <w:noProof/>
        </w:rPr>
        <w:fldChar w:fldCharType="separate"/>
      </w:r>
      <w:r w:rsidR="00202227">
        <w:rPr>
          <w:noProof/>
        </w:rPr>
        <w:t>1</w:t>
      </w:r>
      <w:r w:rsidR="00202227">
        <w:rPr>
          <w:noProof/>
        </w:rPr>
        <w:fldChar w:fldCharType="end"/>
      </w:r>
      <w:r>
        <w:noBreakHyphen/>
      </w:r>
      <w:r w:rsidR="00202227">
        <w:rPr>
          <w:noProof/>
        </w:rPr>
        <w:fldChar w:fldCharType="begin"/>
      </w:r>
      <w:r w:rsidR="00202227">
        <w:rPr>
          <w:noProof/>
        </w:rPr>
        <w:instrText xml:space="preserve"> SEQ Bild \* ARABIC \s 1 </w:instrText>
      </w:r>
      <w:r w:rsidR="00202227">
        <w:rPr>
          <w:noProof/>
        </w:rPr>
        <w:fldChar w:fldCharType="separate"/>
      </w:r>
      <w:r w:rsidR="00202227">
        <w:rPr>
          <w:noProof/>
        </w:rPr>
        <w:t>1</w:t>
      </w:r>
      <w:r w:rsidR="00202227">
        <w:rPr>
          <w:noProof/>
        </w:rPr>
        <w:fldChar w:fldCharType="end"/>
      </w:r>
      <w:bookmarkEnd w:id="13"/>
      <w:r>
        <w:t>:</w:t>
      </w:r>
      <w:r>
        <w:tab/>
      </w:r>
      <w:r w:rsidRPr="00FD454E">
        <w:t xml:space="preserve">Beispiel für die Beschriftung einer Abbildung </w:t>
      </w:r>
      <w:r>
        <w:t xml:space="preserve">{Der Text der Beschriftung </w:t>
      </w:r>
      <w:r w:rsidRPr="00FD454E">
        <w:t>muss mit einem Tabulator zu Beginn eingerückt werden, damit der Text auch bei mehreren Zeilen bündig ist (</w:t>
      </w:r>
      <w:proofErr w:type="gramStart"/>
      <w:r w:rsidRPr="00FD454E">
        <w:t>selbiges</w:t>
      </w:r>
      <w:proofErr w:type="gramEnd"/>
      <w:r w:rsidRPr="00FD454E">
        <w:t xml:space="preserve"> gilt für Gleichungen, Tabellen und Fußnoten).}</w:t>
      </w:r>
    </w:p>
    <w:p w14:paraId="198D7DA4" w14:textId="77777777" w:rsidR="00604FE3" w:rsidRPr="00604FE3" w:rsidRDefault="00604FE3" w:rsidP="00604FE3">
      <w:pPr>
        <w:pStyle w:val="ASEStandard"/>
      </w:pPr>
    </w:p>
    <w:p w14:paraId="198D7DA5" w14:textId="77777777" w:rsidR="00604FE3" w:rsidRDefault="00604FE3" w:rsidP="00CC66E4">
      <w:pPr>
        <w:pStyle w:val="ASEBeschriftungBild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98D7E15" wp14:editId="198D7E16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228975" cy="2147570"/>
            <wp:effectExtent l="0" t="0" r="0" b="0"/>
            <wp:wrapTight wrapText="bothSides">
              <wp:wrapPolygon edited="0">
                <wp:start x="0" y="0"/>
                <wp:lineTo x="0" y="21459"/>
                <wp:lineTo x="21536" y="21459"/>
                <wp:lineTo x="2153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_fahrimulato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54E">
        <w:t xml:space="preserve">Bild </w:t>
      </w:r>
      <w:r w:rsidR="00202227">
        <w:rPr>
          <w:noProof/>
        </w:rPr>
        <w:fldChar w:fldCharType="begin"/>
      </w:r>
      <w:r w:rsidR="00202227">
        <w:rPr>
          <w:noProof/>
        </w:rPr>
        <w:instrText xml:space="preserve"> STYLEREF 1 \s </w:instrText>
      </w:r>
      <w:r w:rsidR="00202227">
        <w:rPr>
          <w:noProof/>
        </w:rPr>
        <w:fldChar w:fldCharType="separate"/>
      </w:r>
      <w:r w:rsidR="00202227">
        <w:rPr>
          <w:noProof/>
        </w:rPr>
        <w:t>1</w:t>
      </w:r>
      <w:r w:rsidR="00202227">
        <w:rPr>
          <w:noProof/>
        </w:rPr>
        <w:fldChar w:fldCharType="end"/>
      </w:r>
      <w:r>
        <w:noBreakHyphen/>
      </w:r>
      <w:r w:rsidR="00202227">
        <w:rPr>
          <w:noProof/>
        </w:rPr>
        <w:fldChar w:fldCharType="begin"/>
      </w:r>
      <w:r w:rsidR="00202227">
        <w:rPr>
          <w:noProof/>
        </w:rPr>
        <w:instrText xml:space="preserve"> SEQ Bild \* ARABIC \s 1 </w:instrText>
      </w:r>
      <w:r w:rsidR="00202227">
        <w:rPr>
          <w:noProof/>
        </w:rPr>
        <w:fldChar w:fldCharType="separate"/>
      </w:r>
      <w:r w:rsidR="00202227">
        <w:rPr>
          <w:noProof/>
        </w:rPr>
        <w:t>2</w:t>
      </w:r>
      <w:r w:rsidR="00202227">
        <w:rPr>
          <w:noProof/>
        </w:rPr>
        <w:fldChar w:fldCharType="end"/>
      </w:r>
      <w:r>
        <w:t>:</w:t>
      </w:r>
      <w:r>
        <w:tab/>
      </w:r>
      <w:r w:rsidRPr="00FD454E">
        <w:t xml:space="preserve">Beispiel für die </w:t>
      </w:r>
      <w:r>
        <w:t xml:space="preserve">seitliche </w:t>
      </w:r>
      <w:r w:rsidRPr="00FD454E">
        <w:t xml:space="preserve">Beschriftung einer Abbildung </w:t>
      </w:r>
      <w:r>
        <w:t xml:space="preserve">{Der Text der Beschriftung </w:t>
      </w:r>
      <w:r w:rsidRPr="00FD454E">
        <w:t xml:space="preserve">muss </w:t>
      </w:r>
      <w:r>
        <w:t xml:space="preserve">auch hier </w:t>
      </w:r>
      <w:r w:rsidRPr="00FD454E">
        <w:t>mit einem Tabulator zu Beginn eingerückt werden.}</w:t>
      </w:r>
    </w:p>
    <w:p w14:paraId="198D7DA6" w14:textId="77777777" w:rsidR="00604FE3" w:rsidRDefault="00604FE3" w:rsidP="00604FE3">
      <w:pPr>
        <w:pStyle w:val="ASEStandard"/>
      </w:pPr>
    </w:p>
    <w:p w14:paraId="198D7DA7" w14:textId="77777777" w:rsidR="00604FE3" w:rsidRDefault="00604FE3" w:rsidP="00604FE3">
      <w:pPr>
        <w:pStyle w:val="ASEStandard"/>
      </w:pPr>
    </w:p>
    <w:p w14:paraId="198D7DA8" w14:textId="77777777" w:rsidR="00604FE3" w:rsidRDefault="00604FE3" w:rsidP="00604FE3">
      <w:pPr>
        <w:pStyle w:val="ASEStandard"/>
      </w:pPr>
    </w:p>
    <w:p w14:paraId="198D7DA9" w14:textId="77777777" w:rsidR="00604FE3" w:rsidRDefault="00604FE3" w:rsidP="005010C4">
      <w:pPr>
        <w:pStyle w:val="ASEStandard"/>
      </w:pPr>
    </w:p>
    <w:p w14:paraId="198D7DAA" w14:textId="77777777" w:rsidR="00982F82" w:rsidRDefault="0020187F" w:rsidP="005010C4">
      <w:pPr>
        <w:pStyle w:val="ASEStandard"/>
      </w:pPr>
      <w:r>
        <w:t>Standardtext</w:t>
      </w:r>
      <w:r w:rsidRPr="00CD66BB">
        <w:t xml:space="preserve"> </w:t>
      </w:r>
      <w:r>
        <w:t>mit einer Fußnote</w:t>
      </w:r>
      <w:r>
        <w:rPr>
          <w:rStyle w:val="Funotenzeichen"/>
        </w:rPr>
        <w:footnoteReference w:id="1"/>
      </w:r>
    </w:p>
    <w:p w14:paraId="198D7DAB" w14:textId="77777777" w:rsidR="0020187F" w:rsidRPr="00CD66BB" w:rsidRDefault="0020187F" w:rsidP="0020187F">
      <w:pPr>
        <w:pStyle w:val="ASEBeschriftungGleichung"/>
      </w:pPr>
      <w:r w:rsidRPr="00C24C98">
        <w:t xml:space="preserve">Gleichung </w:t>
      </w:r>
      <w:r w:rsidR="00202227">
        <w:rPr>
          <w:noProof/>
        </w:rPr>
        <w:fldChar w:fldCharType="begin"/>
      </w:r>
      <w:r w:rsidR="00202227">
        <w:rPr>
          <w:noProof/>
        </w:rPr>
        <w:instrText xml:space="preserve"> STYLEREF 1 \s </w:instrText>
      </w:r>
      <w:r w:rsidR="00202227">
        <w:rPr>
          <w:noProof/>
        </w:rPr>
        <w:fldChar w:fldCharType="separate"/>
      </w:r>
      <w:r w:rsidR="00202227">
        <w:rPr>
          <w:noProof/>
        </w:rPr>
        <w:t>1</w:t>
      </w:r>
      <w:r w:rsidR="00202227">
        <w:rPr>
          <w:noProof/>
        </w:rPr>
        <w:fldChar w:fldCharType="end"/>
      </w:r>
      <w:r w:rsidRPr="00C24C98">
        <w:noBreakHyphen/>
      </w:r>
      <w:r w:rsidR="00202227">
        <w:rPr>
          <w:noProof/>
        </w:rPr>
        <w:fldChar w:fldCharType="begin"/>
      </w:r>
      <w:r w:rsidR="00202227">
        <w:rPr>
          <w:noProof/>
        </w:rPr>
        <w:instrText xml:space="preserve"> SEQ Gleichung \* ARABIC \s 1 </w:instrText>
      </w:r>
      <w:r w:rsidR="00202227">
        <w:rPr>
          <w:noProof/>
        </w:rPr>
        <w:fldChar w:fldCharType="separate"/>
      </w:r>
      <w:r w:rsidR="00202227">
        <w:rPr>
          <w:noProof/>
        </w:rPr>
        <w:t>1</w:t>
      </w:r>
      <w:r w:rsidR="00202227">
        <w:rPr>
          <w:noProof/>
        </w:rPr>
        <w:fldChar w:fldCharType="end"/>
      </w:r>
      <w:r>
        <w:t>:</w:t>
      </w:r>
      <w:r>
        <w:tab/>
        <w:t xml:space="preserve">Beispiel für die Beschriftung einer Gleichung Beispiel für die Beschriftung einer Gleichung </w:t>
      </w:r>
    </w:p>
    <w:p w14:paraId="198D7DAC" w14:textId="77777777" w:rsidR="0020187F" w:rsidRPr="00CD66BB" w:rsidRDefault="00237EB3" w:rsidP="0020187F">
      <w:pPr>
        <w:pStyle w:val="ASEStandard"/>
      </w:pPr>
      <w:r>
        <w:t xml:space="preserve">Dies ist ein </w:t>
      </w:r>
      <w:r w:rsidR="0020187F">
        <w:t>Standardtext</w:t>
      </w:r>
      <w:r w:rsidR="0020187F" w:rsidRPr="00CD66BB">
        <w:t xml:space="preserve"> </w:t>
      </w:r>
    </w:p>
    <w:p w14:paraId="198D7DAD" w14:textId="77777777" w:rsidR="0020187F" w:rsidRDefault="0020187F" w:rsidP="0020187F">
      <w:pPr>
        <w:pStyle w:val="ASEBeschriftungTabelle"/>
      </w:pPr>
      <w:r>
        <w:lastRenderedPageBreak/>
        <w:t xml:space="preserve">Tabelle </w:t>
      </w:r>
      <w:r w:rsidR="00202227">
        <w:rPr>
          <w:noProof/>
        </w:rPr>
        <w:fldChar w:fldCharType="begin"/>
      </w:r>
      <w:r w:rsidR="00202227">
        <w:rPr>
          <w:noProof/>
        </w:rPr>
        <w:instrText xml:space="preserve"> STYLEREF 1 \s </w:instrText>
      </w:r>
      <w:r w:rsidR="00202227">
        <w:rPr>
          <w:noProof/>
        </w:rPr>
        <w:fldChar w:fldCharType="separate"/>
      </w:r>
      <w:r w:rsidR="00202227">
        <w:rPr>
          <w:noProof/>
        </w:rPr>
        <w:t>1</w:t>
      </w:r>
      <w:r w:rsidR="00202227">
        <w:rPr>
          <w:noProof/>
        </w:rPr>
        <w:fldChar w:fldCharType="end"/>
      </w:r>
      <w:r>
        <w:noBreakHyphen/>
      </w:r>
      <w:r w:rsidR="00202227">
        <w:rPr>
          <w:noProof/>
        </w:rPr>
        <w:fldChar w:fldCharType="begin"/>
      </w:r>
      <w:r w:rsidR="00202227">
        <w:rPr>
          <w:noProof/>
        </w:rPr>
        <w:instrText xml:space="preserve"> SEQ Tabelle \* ARABIC \s 1 </w:instrText>
      </w:r>
      <w:r w:rsidR="00202227">
        <w:rPr>
          <w:noProof/>
        </w:rPr>
        <w:fldChar w:fldCharType="separate"/>
      </w:r>
      <w:r w:rsidR="00202227">
        <w:rPr>
          <w:noProof/>
        </w:rPr>
        <w:t>1</w:t>
      </w:r>
      <w:r w:rsidR="00202227">
        <w:rPr>
          <w:noProof/>
        </w:rPr>
        <w:fldChar w:fldCharType="end"/>
      </w:r>
      <w:r>
        <w:t>:</w:t>
      </w:r>
      <w:r>
        <w:tab/>
        <w:t>Beispiel für die Beschriftung einer Tabelle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2120"/>
        <w:gridCol w:w="2120"/>
        <w:gridCol w:w="2121"/>
      </w:tblGrid>
      <w:tr w:rsidR="0020187F" w14:paraId="198D7DB2" w14:textId="77777777" w:rsidTr="0020187F">
        <w:trPr>
          <w:trHeight w:hRule="exact" w:val="851"/>
          <w:tblHeader/>
          <w:jc w:val="center"/>
        </w:trPr>
        <w:tc>
          <w:tcPr>
            <w:tcW w:w="216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D7DAE" w14:textId="77777777" w:rsidR="0020187F" w:rsidRPr="00E123F7" w:rsidRDefault="0020187F" w:rsidP="00555CA0">
            <w:pPr>
              <w:pStyle w:val="ASEStandard"/>
              <w:jc w:val="center"/>
            </w:pPr>
          </w:p>
        </w:tc>
        <w:tc>
          <w:tcPr>
            <w:tcW w:w="2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8D7DAF" w14:textId="77777777" w:rsidR="0020187F" w:rsidRPr="00AA038E" w:rsidRDefault="0020187F" w:rsidP="00256870">
            <w:pPr>
              <w:pStyle w:val="ASETabellentextfett"/>
            </w:pPr>
            <w:r w:rsidRPr="00AA038E">
              <w:t>Spalten-</w:t>
            </w:r>
            <w:r w:rsidRPr="00AA038E">
              <w:br/>
            </w:r>
            <w:proofErr w:type="spellStart"/>
            <w:r w:rsidRPr="00AA038E">
              <w:t>beschriftung</w:t>
            </w:r>
            <w:proofErr w:type="spellEnd"/>
          </w:p>
        </w:tc>
        <w:tc>
          <w:tcPr>
            <w:tcW w:w="2161" w:type="dxa"/>
            <w:tcBorders>
              <w:top w:val="single" w:sz="8" w:space="0" w:color="auto"/>
              <w:bottom w:val="single" w:sz="8" w:space="0" w:color="auto"/>
            </w:tcBorders>
          </w:tcPr>
          <w:p w14:paraId="198D7DB0" w14:textId="77777777" w:rsidR="0020187F" w:rsidRPr="00AA038E" w:rsidRDefault="0020187F" w:rsidP="00256870">
            <w:pPr>
              <w:pStyle w:val="ASETabellentextfett"/>
            </w:pPr>
            <w:r w:rsidRPr="00AA038E">
              <w:t>Spalten-</w:t>
            </w:r>
            <w:r w:rsidRPr="00AA038E">
              <w:br/>
            </w:r>
            <w:proofErr w:type="spellStart"/>
            <w:r w:rsidRPr="00AA038E">
              <w:t>beschriftung</w:t>
            </w:r>
            <w:proofErr w:type="spellEnd"/>
          </w:p>
        </w:tc>
        <w:tc>
          <w:tcPr>
            <w:tcW w:w="2162" w:type="dxa"/>
            <w:tcBorders>
              <w:top w:val="single" w:sz="8" w:space="0" w:color="auto"/>
              <w:bottom w:val="single" w:sz="8" w:space="0" w:color="auto"/>
            </w:tcBorders>
          </w:tcPr>
          <w:p w14:paraId="198D7DB1" w14:textId="77777777" w:rsidR="0020187F" w:rsidRPr="00AA038E" w:rsidRDefault="0020187F" w:rsidP="00256870">
            <w:pPr>
              <w:pStyle w:val="ASETabellentextfett"/>
            </w:pPr>
            <w:r w:rsidRPr="00AA038E">
              <w:t>Spalten-</w:t>
            </w:r>
            <w:r w:rsidRPr="00AA038E">
              <w:br/>
            </w:r>
            <w:proofErr w:type="spellStart"/>
            <w:r w:rsidRPr="00AA038E">
              <w:t>beschriftung</w:t>
            </w:r>
            <w:proofErr w:type="spellEnd"/>
          </w:p>
        </w:tc>
      </w:tr>
      <w:tr w:rsidR="0020187F" w14:paraId="198D7DB7" w14:textId="77777777" w:rsidTr="0020187F">
        <w:trPr>
          <w:tblHeader/>
          <w:jc w:val="center"/>
        </w:trPr>
        <w:tc>
          <w:tcPr>
            <w:tcW w:w="216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8D7DB3" w14:textId="77777777" w:rsidR="0020187F" w:rsidRPr="00AA038E" w:rsidRDefault="0020187F" w:rsidP="00256870">
            <w:pPr>
              <w:pStyle w:val="ASETabellentextfett"/>
              <w:jc w:val="right"/>
            </w:pPr>
            <w:r w:rsidRPr="00AA038E">
              <w:t>Zeilenbeschriftung</w:t>
            </w:r>
          </w:p>
        </w:tc>
        <w:tc>
          <w:tcPr>
            <w:tcW w:w="21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98D7DB4" w14:textId="77777777" w:rsidR="0020187F" w:rsidRPr="00AA038E" w:rsidRDefault="0020187F" w:rsidP="0020187F">
            <w:pPr>
              <w:pStyle w:val="ASETabellentext"/>
            </w:pPr>
            <w:r w:rsidRPr="00AA038E">
              <w:t>Eintrag 1.1</w:t>
            </w:r>
          </w:p>
        </w:tc>
        <w:tc>
          <w:tcPr>
            <w:tcW w:w="216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98D7DB5" w14:textId="77777777" w:rsidR="0020187F" w:rsidRDefault="0020187F" w:rsidP="0020187F">
            <w:pPr>
              <w:pStyle w:val="ASETabellentext"/>
            </w:pPr>
            <w:r>
              <w:t>Eintrag 1.2</w:t>
            </w:r>
          </w:p>
        </w:tc>
        <w:tc>
          <w:tcPr>
            <w:tcW w:w="216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98D7DB6" w14:textId="77777777" w:rsidR="0020187F" w:rsidRDefault="0020187F" w:rsidP="0020187F">
            <w:pPr>
              <w:pStyle w:val="ASETabellentext"/>
            </w:pPr>
            <w:r>
              <w:t>Eintrag 1.3</w:t>
            </w:r>
          </w:p>
        </w:tc>
      </w:tr>
      <w:tr w:rsidR="0020187F" w14:paraId="198D7DBC" w14:textId="77777777" w:rsidTr="0020187F">
        <w:trPr>
          <w:tblHeader/>
          <w:jc w:val="center"/>
        </w:trPr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8D7DB8" w14:textId="77777777" w:rsidR="0020187F" w:rsidRPr="00AA038E" w:rsidRDefault="0020187F" w:rsidP="00256870">
            <w:pPr>
              <w:pStyle w:val="ASETabellentextfett"/>
              <w:jc w:val="right"/>
            </w:pPr>
            <w:r w:rsidRPr="00AA038E">
              <w:t>Zeilenbeschriftung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98D7DB9" w14:textId="77777777" w:rsidR="0020187F" w:rsidRDefault="0020187F" w:rsidP="0020187F">
            <w:pPr>
              <w:pStyle w:val="ASETabellentext"/>
            </w:pPr>
            <w:r>
              <w:t>Eintrag 2.1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8D7DBA" w14:textId="77777777" w:rsidR="0020187F" w:rsidRDefault="0020187F" w:rsidP="0020187F">
            <w:pPr>
              <w:pStyle w:val="ASETabellentext"/>
            </w:pPr>
            <w:r>
              <w:t>Eintrag 2.2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8D7DBB" w14:textId="77777777" w:rsidR="0020187F" w:rsidRDefault="0020187F" w:rsidP="0020187F">
            <w:pPr>
              <w:pStyle w:val="ASETabellentext"/>
            </w:pPr>
            <w:r>
              <w:t>Eintrag 3.3</w:t>
            </w:r>
          </w:p>
        </w:tc>
      </w:tr>
      <w:tr w:rsidR="0020187F" w14:paraId="198D7DC1" w14:textId="77777777" w:rsidTr="0020187F">
        <w:trPr>
          <w:tblHeader/>
          <w:jc w:val="center"/>
        </w:trPr>
        <w:tc>
          <w:tcPr>
            <w:tcW w:w="216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8D7DBD" w14:textId="77777777" w:rsidR="0020187F" w:rsidRPr="00AA038E" w:rsidRDefault="0020187F" w:rsidP="00256870">
            <w:pPr>
              <w:pStyle w:val="ASETabellentextfett"/>
              <w:jc w:val="right"/>
            </w:pPr>
            <w:r w:rsidRPr="00AA038E">
              <w:t>Summe:</w:t>
            </w:r>
          </w:p>
        </w:tc>
        <w:tc>
          <w:tcPr>
            <w:tcW w:w="2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98D7DBE" w14:textId="77777777" w:rsidR="0020187F" w:rsidRDefault="0020187F" w:rsidP="0020187F">
            <w:pPr>
              <w:pStyle w:val="ASETabellentext"/>
            </w:pPr>
            <w:r>
              <w:t>Summe 1</w:t>
            </w:r>
          </w:p>
        </w:tc>
        <w:tc>
          <w:tcPr>
            <w:tcW w:w="216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98D7DBF" w14:textId="77777777" w:rsidR="0020187F" w:rsidRDefault="0020187F" w:rsidP="0020187F">
            <w:pPr>
              <w:pStyle w:val="ASETabellentext"/>
            </w:pPr>
            <w:r>
              <w:t>Summe 2</w:t>
            </w:r>
          </w:p>
        </w:tc>
        <w:tc>
          <w:tcPr>
            <w:tcW w:w="216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98D7DC0" w14:textId="77777777" w:rsidR="0020187F" w:rsidRDefault="0020187F" w:rsidP="0020187F">
            <w:pPr>
              <w:pStyle w:val="ASETabellentext"/>
            </w:pPr>
            <w:r>
              <w:t>Summe 3</w:t>
            </w:r>
          </w:p>
        </w:tc>
      </w:tr>
    </w:tbl>
    <w:p w14:paraId="198D7DC2" w14:textId="77777777" w:rsidR="0020187F" w:rsidRDefault="0020187F" w:rsidP="00DB6FD4">
      <w:pPr>
        <w:pStyle w:val="ASEStandardnachTabelle"/>
      </w:pPr>
      <w:r>
        <w:t xml:space="preserve">Standardtext nach Tabelle </w:t>
      </w:r>
    </w:p>
    <w:p w14:paraId="198D7DC3" w14:textId="77777777" w:rsidR="0020187F" w:rsidRPr="00102E85" w:rsidRDefault="0020187F" w:rsidP="0020187F">
      <w:pPr>
        <w:pStyle w:val="ASEStandard"/>
      </w:pPr>
      <w:r>
        <w:t>Hier ist ein Beispiel für ein Zitat:</w:t>
      </w:r>
    </w:p>
    <w:p w14:paraId="198D7DC4" w14:textId="77777777" w:rsidR="0020187F" w:rsidRDefault="0020187F" w:rsidP="0020187F">
      <w:pPr>
        <w:pStyle w:val="ASEZitatDefinition"/>
      </w:pPr>
      <w:r w:rsidRPr="00102E85">
        <w:t>„Wörtliche Zitate sind kursiv zu drucken und jeweils 1,5cm vom rechten und linken Rand einzurücken“ [Lew95, S.</w:t>
      </w:r>
      <w:r w:rsidR="00EC172F">
        <w:t xml:space="preserve"> </w:t>
      </w:r>
      <w:r w:rsidRPr="00102E85">
        <w:t>6].</w:t>
      </w:r>
    </w:p>
    <w:p w14:paraId="198D7DC5" w14:textId="77777777" w:rsidR="0020187F" w:rsidRPr="00CD66BB" w:rsidRDefault="0020187F" w:rsidP="0020187F">
      <w:pPr>
        <w:pStyle w:val="ASEZwischenberschrift"/>
      </w:pPr>
      <w:r>
        <w:t>Dies ist eine Zwischenüberschrift</w:t>
      </w:r>
    </w:p>
    <w:p w14:paraId="198D7DC6" w14:textId="77777777" w:rsidR="0020187F" w:rsidRDefault="00237EB3" w:rsidP="0020187F">
      <w:pPr>
        <w:pStyle w:val="ASEStandard"/>
      </w:pPr>
      <w:r>
        <w:t>Gefolgt von einer Erläuterung</w:t>
      </w:r>
      <w:r w:rsidR="0020187F" w:rsidRPr="00CD66BB">
        <w:t xml:space="preserve"> </w:t>
      </w:r>
    </w:p>
    <w:p w14:paraId="198D7DC7" w14:textId="77777777" w:rsidR="00237EB3" w:rsidRDefault="00237EB3" w:rsidP="0020187F">
      <w:pPr>
        <w:pStyle w:val="ASEStandard"/>
      </w:pPr>
    </w:p>
    <w:p w14:paraId="198D7DC8" w14:textId="77777777" w:rsidR="0020187F" w:rsidRDefault="0020187F" w:rsidP="00237EB3">
      <w:pPr>
        <w:pStyle w:val="ASEAufzhlungEbene1Punktaufzfett"/>
      </w:pPr>
      <w:r w:rsidRPr="00AD55F2">
        <w:t xml:space="preserve">Dies ist eine Zwischenüberschrift </w:t>
      </w:r>
      <w:r>
        <w:t>als</w:t>
      </w:r>
      <w:r w:rsidRPr="00AD55F2">
        <w:t xml:space="preserve"> Aufzählung. Ebene 1</w:t>
      </w:r>
    </w:p>
    <w:p w14:paraId="198D7DC9" w14:textId="77777777" w:rsidR="0020187F" w:rsidRDefault="0020187F" w:rsidP="0020187F">
      <w:pPr>
        <w:pStyle w:val="ASEStandardnachZwischenberschriftmitAufzhlungEb1"/>
      </w:pPr>
      <w:r>
        <w:t>Gefolgt von einer Er</w:t>
      </w:r>
      <w:r w:rsidR="00237EB3">
        <w:t>läuterung</w:t>
      </w:r>
      <w:r>
        <w:t xml:space="preserve"> </w:t>
      </w:r>
    </w:p>
    <w:p w14:paraId="198D7DCA" w14:textId="77777777" w:rsidR="0020187F" w:rsidRPr="00253DE9" w:rsidRDefault="0020187F" w:rsidP="0020187F">
      <w:pPr>
        <w:pStyle w:val="ASEStandard"/>
      </w:pPr>
      <w:r w:rsidRPr="00253DE9">
        <w:rPr>
          <w:rStyle w:val="ASEHervorhebungTextblockZchn"/>
        </w:rPr>
        <w:t>Dies ist ein Hervorgehobener Text</w:t>
      </w:r>
      <w:r w:rsidRPr="00253DE9">
        <w:t xml:space="preserve">: Gefolgt von einer Erklärung </w:t>
      </w:r>
      <w:r>
        <w:t>ohne Absatz dazwischen</w:t>
      </w:r>
      <w:r w:rsidR="00DB6FD4">
        <w:t xml:space="preserve">. </w:t>
      </w:r>
    </w:p>
    <w:p w14:paraId="198D7DCB" w14:textId="77777777" w:rsidR="0020187F" w:rsidRPr="00E907CF" w:rsidRDefault="0020187F" w:rsidP="0020187F">
      <w:pPr>
        <w:pStyle w:val="ASEKapitelbezogeneZusammenfassung"/>
      </w:pPr>
      <w:r w:rsidRPr="00E907CF">
        <w:t xml:space="preserve">Dies ist eine Kapitelbezogene Zusammenfassung Dies ist eine Kapitelbezogene Zusammenfassung Dies ist eine Kapitelbezogene Zusammenfassung Dies ist eine Kapitelbezogene Zusammenfassung Dies ist eine Kapitelbezogene Zusammenfassung Dies ist eine Kapitelbezogene Zusammenfassung </w:t>
      </w:r>
    </w:p>
    <w:p w14:paraId="198D7DCC" w14:textId="77777777" w:rsidR="008D3372" w:rsidRDefault="008D3372" w:rsidP="00A01E79">
      <w:pPr>
        <w:pStyle w:val="ASEStandard"/>
      </w:pPr>
    </w:p>
    <w:p w14:paraId="198D7DCD" w14:textId="77777777" w:rsidR="008D3372" w:rsidRDefault="008D3372" w:rsidP="00A01E79">
      <w:pPr>
        <w:pStyle w:val="ASEStandard"/>
        <w:sectPr w:rsidR="008D3372" w:rsidSect="004C1A79">
          <w:headerReference w:type="even" r:id="rId33"/>
          <w:type w:val="oddPage"/>
          <w:pgSz w:w="11906" w:h="16838" w:code="9"/>
          <w:pgMar w:top="1701" w:right="1701" w:bottom="1418" w:left="1701" w:header="709" w:footer="709" w:gutter="0"/>
          <w:pgNumType w:start="1"/>
          <w:cols w:space="708"/>
          <w:docGrid w:linePitch="360"/>
        </w:sectPr>
      </w:pPr>
    </w:p>
    <w:p w14:paraId="198D7DCE" w14:textId="1DE624A7" w:rsidR="006B7F12" w:rsidRDefault="006B7F12" w:rsidP="00B760F4">
      <w:pPr>
        <w:pStyle w:val="berschrift1"/>
      </w:pPr>
      <w:bookmarkStart w:id="14" w:name="_Toc113162550"/>
      <w:bookmarkStart w:id="15" w:name="_Toc257572479"/>
      <w:r>
        <w:lastRenderedPageBreak/>
        <w:t>Problemanalyse</w:t>
      </w:r>
      <w:bookmarkEnd w:id="14"/>
      <w:bookmarkEnd w:id="15"/>
      <w:r w:rsidR="000A47EC">
        <w:t xml:space="preserve"> inkl. Anforderungen an die Methode</w:t>
      </w:r>
    </w:p>
    <w:p w14:paraId="198D7DCF" w14:textId="77777777" w:rsidR="006B7F12" w:rsidRDefault="00832720" w:rsidP="00B760F4">
      <w:pPr>
        <w:pStyle w:val="berschrift2"/>
      </w:pPr>
      <w:bookmarkStart w:id="16" w:name="_Toc113162551"/>
      <w:bookmarkStart w:id="17" w:name="_Toc257572480"/>
      <w:r>
        <w:t>&lt;</w:t>
      </w:r>
      <w:r w:rsidR="006B7F12">
        <w:t>Titel von Kapitel 2.1 eintragen&gt;</w:t>
      </w:r>
      <w:bookmarkEnd w:id="16"/>
      <w:bookmarkEnd w:id="17"/>
    </w:p>
    <w:p w14:paraId="198D7DD0" w14:textId="77777777" w:rsidR="006B7F12" w:rsidRPr="00C3623D" w:rsidRDefault="006B7F12" w:rsidP="00A01E79">
      <w:pPr>
        <w:pStyle w:val="ASEStandard"/>
        <w:rPr>
          <w:lang w:val="en-US"/>
        </w:rPr>
      </w:pPr>
      <w:r>
        <w:t xml:space="preserve">&lt;Text von </w:t>
      </w:r>
      <w:r w:rsidRPr="00A97064">
        <w:t>Kapitel</w:t>
      </w:r>
      <w:r>
        <w:t xml:space="preserve"> 2.1 eintragen&gt;</w:t>
      </w:r>
    </w:p>
    <w:p w14:paraId="198D7DD1" w14:textId="77777777" w:rsidR="006B7F12" w:rsidRDefault="00832720" w:rsidP="00B760F4">
      <w:pPr>
        <w:pStyle w:val="berschrift3"/>
      </w:pPr>
      <w:bookmarkStart w:id="18" w:name="_Toc113162552"/>
      <w:bookmarkStart w:id="19" w:name="_Toc257572481"/>
      <w:r>
        <w:t>&lt;</w:t>
      </w:r>
      <w:r w:rsidR="007D4E7A">
        <w:t>Titel von Kapitel 2.1.1 eintragen&gt;</w:t>
      </w:r>
      <w:bookmarkEnd w:id="18"/>
      <w:bookmarkEnd w:id="19"/>
    </w:p>
    <w:p w14:paraId="198D7DD2" w14:textId="77777777" w:rsidR="007D4E7A" w:rsidRDefault="007D4E7A" w:rsidP="00A01E79">
      <w:pPr>
        <w:pStyle w:val="ASEStandard"/>
      </w:pPr>
      <w:r>
        <w:t>&lt;Text von Kapitel 2.1.1 eintragen&gt;</w:t>
      </w:r>
    </w:p>
    <w:p w14:paraId="198D7DD3" w14:textId="77777777" w:rsidR="007D4E7A" w:rsidRDefault="00832720" w:rsidP="00565B55">
      <w:pPr>
        <w:pStyle w:val="berschrift4"/>
      </w:pPr>
      <w:bookmarkStart w:id="20" w:name="_Toc257572482"/>
      <w:r>
        <w:t>&lt;</w:t>
      </w:r>
      <w:r w:rsidR="007D4E7A">
        <w:t>Titel von Kapitel 2.1.1.1 eintragen</w:t>
      </w:r>
      <w:r w:rsidR="002B57B2">
        <w:t xml:space="preserve"> </w:t>
      </w:r>
      <w:r w:rsidR="007D4E7A">
        <w:t>&gt;</w:t>
      </w:r>
      <w:bookmarkEnd w:id="20"/>
    </w:p>
    <w:p w14:paraId="198D7DD4" w14:textId="77777777" w:rsidR="008D3372" w:rsidRDefault="007D4E7A" w:rsidP="00A01E79">
      <w:pPr>
        <w:pStyle w:val="ASEStandard"/>
      </w:pPr>
      <w:r>
        <w:t>&lt;Text von Kapitel 2.1.1.1 eintragen&gt;</w:t>
      </w:r>
    </w:p>
    <w:p w14:paraId="198D7DD5" w14:textId="77777777" w:rsidR="008B4C55" w:rsidRDefault="008B4C55" w:rsidP="00A01E79">
      <w:pPr>
        <w:pStyle w:val="ASEStandard"/>
      </w:pPr>
    </w:p>
    <w:p w14:paraId="198D7DD6" w14:textId="77777777" w:rsidR="006B7F12" w:rsidRDefault="006B7F12" w:rsidP="00A01E79">
      <w:pPr>
        <w:pStyle w:val="ASEStandard"/>
        <w:sectPr w:rsidR="006B7F12" w:rsidSect="006909B1">
          <w:headerReference w:type="even" r:id="rId34"/>
          <w:type w:val="oddPage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DD7" w14:textId="77777777" w:rsidR="006B7F12" w:rsidRDefault="007D4E7A" w:rsidP="006B7F12">
      <w:pPr>
        <w:pStyle w:val="berschrift1"/>
      </w:pPr>
      <w:bookmarkStart w:id="21" w:name="_Toc113162554"/>
      <w:bookmarkStart w:id="22" w:name="_Toc257572483"/>
      <w:r>
        <w:lastRenderedPageBreak/>
        <w:t>Stand der Technik</w:t>
      </w:r>
      <w:bookmarkEnd w:id="21"/>
      <w:bookmarkEnd w:id="22"/>
    </w:p>
    <w:p w14:paraId="198D7DD8" w14:textId="77777777" w:rsidR="007D4E7A" w:rsidRDefault="007D4E7A" w:rsidP="007D4E7A">
      <w:pPr>
        <w:pStyle w:val="berschrift2"/>
      </w:pPr>
      <w:bookmarkStart w:id="23" w:name="_Toc113162555"/>
      <w:bookmarkStart w:id="24" w:name="_Toc257572484"/>
      <w:r>
        <w:t>&lt;Titel von Kapitel 3.1 eintragen&gt;</w:t>
      </w:r>
      <w:bookmarkEnd w:id="23"/>
      <w:bookmarkEnd w:id="24"/>
    </w:p>
    <w:p w14:paraId="198D7DD9" w14:textId="77777777" w:rsidR="00DB0BC2" w:rsidRDefault="007D4E7A" w:rsidP="00DB0BC2">
      <w:pPr>
        <w:pStyle w:val="ASEStandard"/>
      </w:pPr>
      <w:r>
        <w:t>&lt;Text von Kapitel 3.1 eintragen&gt;</w:t>
      </w:r>
    </w:p>
    <w:p w14:paraId="198D7DDA" w14:textId="77777777" w:rsidR="008D3372" w:rsidRDefault="008D3372" w:rsidP="005010C4">
      <w:pPr>
        <w:pStyle w:val="ASEStandard"/>
      </w:pPr>
    </w:p>
    <w:p w14:paraId="198D7DDB" w14:textId="77777777" w:rsidR="007D4E7A" w:rsidRPr="00DB0BC2" w:rsidRDefault="007D4E7A" w:rsidP="00A01E79">
      <w:pPr>
        <w:pStyle w:val="ASEStandard"/>
        <w:rPr>
          <w:lang w:val="en-US"/>
        </w:rPr>
        <w:sectPr w:rsidR="007D4E7A" w:rsidRPr="00DB0BC2" w:rsidSect="006909B1">
          <w:headerReference w:type="even" r:id="rId35"/>
          <w:type w:val="oddPage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DDC" w14:textId="1CA5FD3F" w:rsidR="007D4E7A" w:rsidRDefault="00B15306" w:rsidP="00B15306">
      <w:pPr>
        <w:pStyle w:val="berschrift1"/>
      </w:pPr>
      <w:bookmarkStart w:id="25" w:name="_Toc113162556"/>
      <w:bookmarkStart w:id="26" w:name="_Toc257572485"/>
      <w:r>
        <w:lastRenderedPageBreak/>
        <w:t>Entwicklung der Methode</w:t>
      </w:r>
      <w:bookmarkEnd w:id="25"/>
      <w:bookmarkEnd w:id="26"/>
    </w:p>
    <w:p w14:paraId="198D7DDD" w14:textId="77777777" w:rsidR="00B15306" w:rsidRDefault="00B15306" w:rsidP="00B15306">
      <w:pPr>
        <w:pStyle w:val="berschrift2"/>
      </w:pPr>
      <w:bookmarkStart w:id="27" w:name="_Toc113162557"/>
      <w:bookmarkStart w:id="28" w:name="_Toc257572486"/>
      <w:r>
        <w:t>&lt;Titel von Kapitel 4.1 eintragen&gt;</w:t>
      </w:r>
      <w:bookmarkEnd w:id="27"/>
      <w:bookmarkEnd w:id="28"/>
    </w:p>
    <w:p w14:paraId="198D7DDE" w14:textId="77777777" w:rsidR="00B15306" w:rsidRDefault="00B15306" w:rsidP="00A01E79">
      <w:pPr>
        <w:pStyle w:val="ASEStandard"/>
      </w:pPr>
      <w:r>
        <w:t>&lt;Text von Kapitel 4.1 eintragen&gt;</w:t>
      </w:r>
    </w:p>
    <w:p w14:paraId="198D7DDF" w14:textId="77777777" w:rsidR="00A83BC4" w:rsidRDefault="00A83BC4" w:rsidP="00A01E79">
      <w:pPr>
        <w:pStyle w:val="ASEStandard"/>
      </w:pPr>
    </w:p>
    <w:p w14:paraId="198D7DE0" w14:textId="77777777" w:rsidR="00970764" w:rsidRDefault="00970764" w:rsidP="00A01E79">
      <w:pPr>
        <w:pStyle w:val="ASEStandard"/>
        <w:sectPr w:rsidR="00970764" w:rsidSect="006909B1">
          <w:headerReference w:type="even" r:id="rId36"/>
          <w:type w:val="oddPage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DE1" w14:textId="0A4207B1" w:rsidR="00C3623D" w:rsidRDefault="00B15306" w:rsidP="00C3623D">
      <w:pPr>
        <w:pStyle w:val="berschrift1"/>
      </w:pPr>
      <w:bookmarkStart w:id="29" w:name="_Toc113162558"/>
      <w:bookmarkStart w:id="30" w:name="_Toc257572487"/>
      <w:r>
        <w:lastRenderedPageBreak/>
        <w:t>Anwendung der Methode</w:t>
      </w:r>
      <w:bookmarkStart w:id="31" w:name="_Toc113162559"/>
      <w:bookmarkEnd w:id="29"/>
      <w:bookmarkEnd w:id="30"/>
    </w:p>
    <w:p w14:paraId="63B3F81B" w14:textId="724A431A" w:rsidR="00AD547E" w:rsidRPr="00AD547E" w:rsidRDefault="00AD547E" w:rsidP="00AD547E">
      <w:pPr>
        <w:pStyle w:val="ASEStandard"/>
        <w:rPr>
          <w:i/>
        </w:rPr>
      </w:pPr>
      <w:r w:rsidRPr="00AD547E">
        <w:rPr>
          <w:i/>
        </w:rPr>
        <w:t>Hinweis: Kapitel 4 und Kapitel 5 werden oftmals integriert beschrieben.</w:t>
      </w:r>
      <w:r>
        <w:rPr>
          <w:i/>
        </w:rPr>
        <w:t xml:space="preserve"> Die Entwicklung und Anwendung der Methode </w:t>
      </w:r>
      <w:proofErr w:type="gramStart"/>
      <w:r>
        <w:rPr>
          <w:i/>
        </w:rPr>
        <w:t>erfolgt</w:t>
      </w:r>
      <w:proofErr w:type="gramEnd"/>
      <w:r>
        <w:rPr>
          <w:i/>
        </w:rPr>
        <w:t xml:space="preserve"> dann gemeinsam in Kapitel 4. In diesem Fall entfällt Kapitel 5.</w:t>
      </w:r>
    </w:p>
    <w:p w14:paraId="198D7DE2" w14:textId="77777777" w:rsidR="00B15306" w:rsidRDefault="00B15306" w:rsidP="00C3623D">
      <w:pPr>
        <w:pStyle w:val="berschrift2"/>
      </w:pPr>
      <w:bookmarkStart w:id="32" w:name="_Toc257572488"/>
      <w:r>
        <w:t>&lt;Titel von Kapitel 5.1 eintragen&gt;</w:t>
      </w:r>
      <w:bookmarkEnd w:id="31"/>
      <w:bookmarkEnd w:id="32"/>
    </w:p>
    <w:p w14:paraId="198D7DE3" w14:textId="220378F9" w:rsidR="00613076" w:rsidRDefault="00B15306" w:rsidP="00A01E79">
      <w:pPr>
        <w:pStyle w:val="ASEStandard"/>
      </w:pPr>
      <w:r>
        <w:t>&lt;Text von Kapitel 5.1 eintragen&gt;</w:t>
      </w:r>
    </w:p>
    <w:p w14:paraId="7A44B854" w14:textId="5FD15CBE" w:rsidR="00613076" w:rsidRDefault="00613076">
      <w:pPr>
        <w:spacing w:after="0" w:line="240" w:lineRule="auto"/>
        <w:jc w:val="left"/>
      </w:pPr>
    </w:p>
    <w:p w14:paraId="285A0F23" w14:textId="77777777" w:rsidR="00B15306" w:rsidRDefault="00B15306" w:rsidP="00A01E79">
      <w:pPr>
        <w:pStyle w:val="ASEStandard"/>
      </w:pPr>
    </w:p>
    <w:p w14:paraId="198D7DE4" w14:textId="77777777" w:rsidR="008D3372" w:rsidRDefault="008D3372" w:rsidP="00A01E79">
      <w:pPr>
        <w:pStyle w:val="ASEStandard"/>
      </w:pPr>
    </w:p>
    <w:p w14:paraId="198D7DE5" w14:textId="77777777" w:rsidR="00970764" w:rsidRDefault="00970764" w:rsidP="00A01E79">
      <w:pPr>
        <w:pStyle w:val="ASEStandard"/>
        <w:sectPr w:rsidR="00970764" w:rsidSect="006909B1">
          <w:headerReference w:type="even" r:id="rId37"/>
          <w:type w:val="oddPage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DE6" w14:textId="77777777" w:rsidR="00B15306" w:rsidRDefault="00B15306" w:rsidP="00B15306">
      <w:pPr>
        <w:pStyle w:val="berschrift1"/>
      </w:pPr>
      <w:bookmarkStart w:id="33" w:name="_Toc113162560"/>
      <w:bookmarkStart w:id="34" w:name="_Toc257572489"/>
      <w:r>
        <w:lastRenderedPageBreak/>
        <w:t>Zusammenfassung und Ausblick</w:t>
      </w:r>
      <w:bookmarkEnd w:id="33"/>
      <w:bookmarkEnd w:id="34"/>
    </w:p>
    <w:p w14:paraId="198D7DE7" w14:textId="77777777" w:rsidR="00B15306" w:rsidRDefault="00B15306" w:rsidP="00A01E79">
      <w:pPr>
        <w:pStyle w:val="ASEStandard"/>
      </w:pPr>
      <w:r>
        <w:t>&lt;Text von Kapitel 6 eintragen&gt;</w:t>
      </w:r>
    </w:p>
    <w:p w14:paraId="198D7DE8" w14:textId="77777777" w:rsidR="00B15306" w:rsidRDefault="00B15306" w:rsidP="00A01E79">
      <w:pPr>
        <w:pStyle w:val="ASEStandard"/>
      </w:pPr>
    </w:p>
    <w:p w14:paraId="198D7DE9" w14:textId="77777777" w:rsidR="00970764" w:rsidRDefault="00970764" w:rsidP="00A01E79">
      <w:pPr>
        <w:pStyle w:val="ASEStandard"/>
        <w:sectPr w:rsidR="00970764" w:rsidSect="006909B1">
          <w:headerReference w:type="even" r:id="rId38"/>
          <w:type w:val="oddPage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DEA" w14:textId="77777777" w:rsidR="00B15306" w:rsidRDefault="00B15306" w:rsidP="00BE107A">
      <w:pPr>
        <w:pStyle w:val="ASEAnhangberschriftAnhang"/>
      </w:pPr>
      <w:bookmarkStart w:id="35" w:name="_Toc113162561"/>
      <w:r>
        <w:lastRenderedPageBreak/>
        <w:t>Abkürzungsverzeichnis</w:t>
      </w:r>
      <w:bookmarkEnd w:id="35"/>
    </w:p>
    <w:p w14:paraId="198D7DEB" w14:textId="77777777" w:rsidR="00B15306" w:rsidRDefault="00B15306" w:rsidP="00B15306">
      <w:pPr>
        <w:pStyle w:val="ASEAbkrzungsverzeichnis"/>
      </w:pPr>
      <w:r>
        <w:t>z.B.</w:t>
      </w:r>
      <w:r>
        <w:tab/>
        <w:t>zum Beispiel</w:t>
      </w:r>
    </w:p>
    <w:p w14:paraId="198D7DEC" w14:textId="77777777" w:rsidR="00D32206" w:rsidRPr="00D32206" w:rsidRDefault="00D32206" w:rsidP="00B15306">
      <w:pPr>
        <w:pStyle w:val="ASEAbkrzungsverzeichnis"/>
        <w:rPr>
          <w:lang w:val="en-US"/>
        </w:rPr>
      </w:pPr>
      <w:r w:rsidRPr="00D32206">
        <w:rPr>
          <w:lang w:val="en-US"/>
        </w:rPr>
        <w:t>CAD</w:t>
      </w:r>
      <w:r w:rsidRPr="00D32206">
        <w:rPr>
          <w:lang w:val="en-US"/>
        </w:rPr>
        <w:tab/>
        <w:t>Computer Aided Design</w:t>
      </w:r>
    </w:p>
    <w:p w14:paraId="198D7DED" w14:textId="77777777" w:rsidR="00D32206" w:rsidRPr="00417116" w:rsidRDefault="00D32206" w:rsidP="00F717A8">
      <w:pPr>
        <w:pStyle w:val="ASEAbkrzungsverzeichnis"/>
        <w:rPr>
          <w:lang w:val="en-US"/>
        </w:rPr>
      </w:pPr>
      <w:r w:rsidRPr="00417116">
        <w:rPr>
          <w:lang w:val="en-US"/>
        </w:rPr>
        <w:t>VRML</w:t>
      </w:r>
      <w:r w:rsidRPr="00417116">
        <w:rPr>
          <w:lang w:val="en-US"/>
        </w:rPr>
        <w:tab/>
        <w:t>Virtual Reality Modeling La</w:t>
      </w:r>
      <w:r w:rsidR="00417116" w:rsidRPr="00417116">
        <w:rPr>
          <w:lang w:val="en-US"/>
        </w:rPr>
        <w:t>n</w:t>
      </w:r>
      <w:r w:rsidRPr="00417116">
        <w:rPr>
          <w:lang w:val="en-US"/>
        </w:rPr>
        <w:t>guage</w:t>
      </w:r>
    </w:p>
    <w:p w14:paraId="198D7DEE" w14:textId="77777777" w:rsidR="00593E3E" w:rsidRPr="00417116" w:rsidRDefault="00593E3E" w:rsidP="00B15306">
      <w:pPr>
        <w:pStyle w:val="ASEAbkrzungsverzeichnis"/>
        <w:rPr>
          <w:lang w:val="en-US"/>
        </w:rPr>
      </w:pPr>
    </w:p>
    <w:p w14:paraId="198D7DEF" w14:textId="77777777" w:rsidR="00970764" w:rsidRPr="00417116" w:rsidRDefault="00970764" w:rsidP="00970764">
      <w:pPr>
        <w:pStyle w:val="ASEAbkrzungsverzeichnis"/>
        <w:ind w:left="0" w:firstLine="0"/>
        <w:rPr>
          <w:lang w:val="en-US"/>
        </w:rPr>
        <w:sectPr w:rsidR="00970764" w:rsidRPr="00417116" w:rsidSect="006909B1">
          <w:headerReference w:type="even" r:id="rId39"/>
          <w:headerReference w:type="default" r:id="rId40"/>
          <w:type w:val="oddPage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DF0" w14:textId="77777777" w:rsidR="00593E3E" w:rsidRDefault="00593E3E" w:rsidP="00BE107A">
      <w:pPr>
        <w:pStyle w:val="ASEAnhangberschriftAnhang"/>
      </w:pPr>
      <w:bookmarkStart w:id="36" w:name="_Toc113162562"/>
      <w:r>
        <w:lastRenderedPageBreak/>
        <w:t>Literaturverzeichnis</w:t>
      </w:r>
      <w:bookmarkEnd w:id="36"/>
    </w:p>
    <w:p w14:paraId="198D7DF1" w14:textId="77777777" w:rsidR="00C07E30" w:rsidRPr="005010C4" w:rsidRDefault="00C07E30" w:rsidP="005010C4">
      <w:pPr>
        <w:pStyle w:val="ASELiteraturverzeichnis"/>
      </w:pPr>
      <w:r>
        <w:t>[XY00]</w:t>
      </w:r>
      <w:r>
        <w:tab/>
      </w:r>
      <w:r w:rsidRPr="005010C4">
        <w:t>&lt;Angabe der Literaturquelle&gt;</w:t>
      </w:r>
    </w:p>
    <w:p w14:paraId="198D7DF2" w14:textId="77777777" w:rsidR="00730A35" w:rsidRPr="005010C4" w:rsidRDefault="00730A35" w:rsidP="005010C4">
      <w:pPr>
        <w:pStyle w:val="ASELiteraturverzeichnis"/>
      </w:pPr>
      <w:r w:rsidRPr="005010C4">
        <w:t>[Sch07]</w:t>
      </w:r>
      <w:r w:rsidRPr="005010C4">
        <w:tab/>
      </w:r>
      <w:r w:rsidRPr="00730922">
        <w:rPr>
          <w:smallCaps/>
        </w:rPr>
        <w:t>Schneider</w:t>
      </w:r>
      <w:r w:rsidRPr="005010C4">
        <w:t xml:space="preserve">, W.: Deutsch für Profis: </w:t>
      </w:r>
      <w:r w:rsidR="00D6540A">
        <w:rPr>
          <w:rStyle w:val="FunotentextZchn"/>
          <w:color w:val="auto"/>
        </w:rPr>
        <w:t>Wege zu gutem Stil.</w:t>
      </w:r>
      <w:r w:rsidRPr="005010C4">
        <w:rPr>
          <w:rStyle w:val="FunotentextZchn"/>
          <w:color w:val="auto"/>
        </w:rPr>
        <w:t xml:space="preserve"> Goldmann Verlag, München, 200</w:t>
      </w:r>
      <w:r w:rsidR="00F67515">
        <w:rPr>
          <w:rStyle w:val="FunotentextZchn"/>
          <w:color w:val="auto"/>
        </w:rPr>
        <w:t>7</w:t>
      </w:r>
    </w:p>
    <w:p w14:paraId="198D7DF3" w14:textId="77777777" w:rsidR="00C07E30" w:rsidRDefault="00C07E30" w:rsidP="00730A35">
      <w:pPr>
        <w:pStyle w:val="ASELiteraturverzeichnis"/>
      </w:pPr>
    </w:p>
    <w:p w14:paraId="198D7DF4" w14:textId="77777777" w:rsidR="00C07E30" w:rsidRDefault="00C07E30" w:rsidP="00C07E30">
      <w:pPr>
        <w:pStyle w:val="ASELiteraturverzeichnisZwischenberschrift"/>
      </w:pPr>
      <w:r>
        <w:t>Normen und Richtlinien</w:t>
      </w:r>
      <w:r w:rsidR="00FF39D0">
        <w:t xml:space="preserve"> (nur wenn mehr als 10)</w:t>
      </w:r>
    </w:p>
    <w:p w14:paraId="198D7DF5" w14:textId="77777777" w:rsidR="00C07E30" w:rsidRDefault="00C07E30" w:rsidP="00730A35">
      <w:pPr>
        <w:pStyle w:val="ASELiteraturverzeichnis"/>
      </w:pPr>
      <w:r>
        <w:t>[VDIXXX]</w:t>
      </w:r>
      <w:r>
        <w:tab/>
        <w:t>&lt;Angabe zur Norm bzw. Richtlinie&gt;</w:t>
      </w:r>
    </w:p>
    <w:p w14:paraId="198D7DF6" w14:textId="77777777" w:rsidR="001A7179" w:rsidRDefault="001A7179" w:rsidP="00A31B16">
      <w:pPr>
        <w:pStyle w:val="ASELiteraturverzeichnis"/>
        <w:ind w:left="0" w:firstLine="0"/>
      </w:pPr>
    </w:p>
    <w:p w14:paraId="198D7DF7" w14:textId="77777777" w:rsidR="00BB4F38" w:rsidRDefault="00BB4F38" w:rsidP="00730A35">
      <w:pPr>
        <w:pStyle w:val="ASELiteraturverzeichnis"/>
        <w:sectPr w:rsidR="00BB4F38" w:rsidSect="00C3623D">
          <w:headerReference w:type="even" r:id="rId41"/>
          <w:headerReference w:type="default" r:id="rId42"/>
          <w:headerReference w:type="first" r:id="rId43"/>
          <w:type w:val="oddPage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DF8" w14:textId="77777777" w:rsidR="001A7179" w:rsidRPr="00CE17FF" w:rsidRDefault="00C62C52" w:rsidP="00BE107A">
      <w:pPr>
        <w:pStyle w:val="ASEAnhangberschriftAnhang"/>
      </w:pPr>
      <w:r w:rsidRPr="00CE17FF">
        <w:lastRenderedPageBreak/>
        <w:t>Anhang</w:t>
      </w:r>
    </w:p>
    <w:p w14:paraId="198D7DF9" w14:textId="77777777" w:rsidR="00C62C52" w:rsidRDefault="00C62C52" w:rsidP="00CC0B27">
      <w:pPr>
        <w:pStyle w:val="ASELiteraturverzeichnisZwischenberschrift"/>
      </w:pPr>
      <w:r>
        <w:t>Inhaltsverzeichnis</w:t>
      </w:r>
      <w:r w:rsidR="00626248">
        <w:tab/>
      </w:r>
      <w:r w:rsidR="00626248" w:rsidRPr="00626248">
        <w:rPr>
          <w:b w:val="0"/>
        </w:rPr>
        <w:t>Seite</w:t>
      </w:r>
    </w:p>
    <w:p w14:paraId="198D7DFA" w14:textId="77777777" w:rsidR="00AF67EE" w:rsidRDefault="00D717C8" w:rsidP="00C75323">
      <w:pPr>
        <w:pStyle w:val="Verzeichnis1"/>
        <w:rPr>
          <w:rFonts w:asciiTheme="minorHAnsi" w:hAnsiTheme="minorHAnsi"/>
          <w:noProof/>
          <w:sz w:val="22"/>
        </w:rPr>
      </w:pPr>
      <w:r>
        <w:fldChar w:fldCharType="begin"/>
      </w:r>
      <w:r w:rsidR="00AF67EE">
        <w:instrText xml:space="preserve"> TOC \t "PE_Anhang Überschrift 1;1;PE_Anhang Überschrift 2;2;PE_Anhang Überschrift 3;3;PE_Anhang Überschrift 4;4" </w:instrText>
      </w:r>
      <w:r>
        <w:fldChar w:fldCharType="separate"/>
      </w:r>
      <w:r w:rsidR="00AF67EE">
        <w:rPr>
          <w:noProof/>
        </w:rPr>
        <w:t>A1</w:t>
      </w:r>
      <w:r w:rsidR="00AF67EE">
        <w:rPr>
          <w:rFonts w:asciiTheme="minorHAnsi" w:hAnsiTheme="minorHAnsi"/>
          <w:noProof/>
          <w:sz w:val="22"/>
        </w:rPr>
        <w:tab/>
      </w:r>
      <w:r w:rsidR="00AF67EE">
        <w:rPr>
          <w:noProof/>
        </w:rPr>
        <w:t>&lt;Titel von Kapitel A1 eintragen&gt;</w:t>
      </w:r>
      <w:r w:rsidR="00AF67EE">
        <w:rPr>
          <w:noProof/>
        </w:rPr>
        <w:tab/>
        <w:t>A-</w:t>
      </w:r>
      <w:r>
        <w:rPr>
          <w:noProof/>
        </w:rPr>
        <w:fldChar w:fldCharType="begin"/>
      </w:r>
      <w:r w:rsidR="00AF67EE">
        <w:rPr>
          <w:noProof/>
        </w:rPr>
        <w:instrText xml:space="preserve"> PAGEREF _Toc256429607 \h </w:instrText>
      </w:r>
      <w:r>
        <w:rPr>
          <w:noProof/>
        </w:rPr>
      </w:r>
      <w:r>
        <w:rPr>
          <w:noProof/>
        </w:rPr>
        <w:fldChar w:fldCharType="separate"/>
      </w:r>
      <w:r w:rsidR="00202227">
        <w:rPr>
          <w:noProof/>
        </w:rPr>
        <w:t>4</w:t>
      </w:r>
      <w:r>
        <w:rPr>
          <w:noProof/>
        </w:rPr>
        <w:fldChar w:fldCharType="end"/>
      </w:r>
    </w:p>
    <w:p w14:paraId="198D7DFB" w14:textId="77777777" w:rsidR="00AF67EE" w:rsidRDefault="00AF67EE" w:rsidP="00C75323">
      <w:pPr>
        <w:pStyle w:val="Verzeichnis2"/>
        <w:rPr>
          <w:rFonts w:asciiTheme="minorHAnsi" w:hAnsiTheme="minorHAnsi"/>
          <w:noProof/>
          <w:sz w:val="22"/>
        </w:rPr>
      </w:pPr>
      <w:r>
        <w:rPr>
          <w:noProof/>
        </w:rPr>
        <w:t>A1.1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A1.1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_Toc256429608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FC" w14:textId="77777777" w:rsidR="00AF67EE" w:rsidRDefault="00AF67EE" w:rsidP="00C75323">
      <w:pPr>
        <w:pStyle w:val="Verzeichnis1"/>
        <w:rPr>
          <w:rFonts w:asciiTheme="minorHAnsi" w:hAnsiTheme="minorHAnsi"/>
          <w:noProof/>
          <w:sz w:val="22"/>
        </w:rPr>
      </w:pPr>
      <w:r>
        <w:rPr>
          <w:noProof/>
        </w:rPr>
        <w:t>A2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A2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_Toc256429609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FD" w14:textId="77777777" w:rsidR="00AF67EE" w:rsidRDefault="00AF67EE" w:rsidP="00C75323">
      <w:pPr>
        <w:pStyle w:val="Verzeichnis2"/>
        <w:rPr>
          <w:rFonts w:asciiTheme="minorHAnsi" w:hAnsiTheme="minorHAnsi"/>
          <w:noProof/>
          <w:sz w:val="22"/>
        </w:rPr>
      </w:pPr>
      <w:r>
        <w:rPr>
          <w:noProof/>
        </w:rPr>
        <w:t>A2.1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A2.1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_Toc256429610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FE" w14:textId="77777777" w:rsidR="00AF67EE" w:rsidRDefault="00AF67EE" w:rsidP="00C75323">
      <w:pPr>
        <w:pStyle w:val="Verzeichnis3"/>
        <w:rPr>
          <w:rFonts w:asciiTheme="minorHAnsi" w:hAnsiTheme="minorHAnsi"/>
          <w:noProof/>
          <w:sz w:val="22"/>
        </w:rPr>
      </w:pPr>
      <w:r>
        <w:rPr>
          <w:noProof/>
        </w:rPr>
        <w:t>A2.1.1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A2.1.1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_Toc256429611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DFF" w14:textId="77777777" w:rsidR="00AF67EE" w:rsidRDefault="00AF67EE" w:rsidP="00C75323">
      <w:pPr>
        <w:pStyle w:val="Verzeichnis1"/>
        <w:rPr>
          <w:rFonts w:asciiTheme="minorHAnsi" w:hAnsiTheme="minorHAnsi"/>
          <w:noProof/>
          <w:sz w:val="22"/>
        </w:rPr>
      </w:pPr>
      <w:r>
        <w:rPr>
          <w:noProof/>
        </w:rPr>
        <w:t>A3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A3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_Toc256429612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E00" w14:textId="77777777" w:rsidR="00AF67EE" w:rsidRDefault="00AF67EE" w:rsidP="00C75323">
      <w:pPr>
        <w:pStyle w:val="Verzeichnis2"/>
        <w:rPr>
          <w:rFonts w:asciiTheme="minorHAnsi" w:hAnsiTheme="minorHAnsi"/>
          <w:noProof/>
          <w:sz w:val="22"/>
        </w:rPr>
      </w:pPr>
      <w:r>
        <w:rPr>
          <w:noProof/>
        </w:rPr>
        <w:t>A3.1</w:t>
      </w:r>
      <w:r>
        <w:rPr>
          <w:rFonts w:asciiTheme="minorHAnsi" w:hAnsiTheme="minorHAnsi"/>
          <w:noProof/>
          <w:sz w:val="22"/>
        </w:rPr>
        <w:tab/>
      </w:r>
      <w:r>
        <w:rPr>
          <w:noProof/>
        </w:rPr>
        <w:t>&lt;Titel von Kapitel A3.1 eintragen&gt;</w:t>
      </w:r>
      <w:r>
        <w:rPr>
          <w:noProof/>
        </w:rPr>
        <w:tab/>
        <w:t>A-</w:t>
      </w:r>
      <w:r w:rsidR="00D717C8">
        <w:rPr>
          <w:noProof/>
        </w:rPr>
        <w:fldChar w:fldCharType="begin"/>
      </w:r>
      <w:r>
        <w:rPr>
          <w:noProof/>
        </w:rPr>
        <w:instrText xml:space="preserve"> PAGEREF _Toc256429613 \h </w:instrText>
      </w:r>
      <w:r w:rsidR="00D717C8">
        <w:rPr>
          <w:noProof/>
        </w:rPr>
      </w:r>
      <w:r w:rsidR="00D717C8">
        <w:rPr>
          <w:noProof/>
        </w:rPr>
        <w:fldChar w:fldCharType="separate"/>
      </w:r>
      <w:r w:rsidR="00202227">
        <w:rPr>
          <w:noProof/>
        </w:rPr>
        <w:t>4</w:t>
      </w:r>
      <w:r w:rsidR="00D717C8">
        <w:rPr>
          <w:noProof/>
        </w:rPr>
        <w:fldChar w:fldCharType="end"/>
      </w:r>
    </w:p>
    <w:p w14:paraId="198D7E01" w14:textId="77777777" w:rsidR="00817C54" w:rsidRDefault="00D717C8" w:rsidP="00A01E79">
      <w:pPr>
        <w:pStyle w:val="ASEStandard"/>
      </w:pPr>
      <w:r>
        <w:fldChar w:fldCharType="end"/>
      </w:r>
    </w:p>
    <w:p w14:paraId="198D7E02" w14:textId="77777777" w:rsidR="00817C54" w:rsidRPr="00730A35" w:rsidRDefault="00AE57B4" w:rsidP="008D3372">
      <w:pPr>
        <w:pStyle w:val="ASEStandard"/>
      </w:pPr>
      <w:r w:rsidRPr="00637FA6">
        <w:t>{Kommentar:</w:t>
      </w:r>
      <w:r w:rsidR="008D3372">
        <w:t xml:space="preserve"> </w:t>
      </w:r>
      <w:r w:rsidRPr="00637FA6">
        <w:t>Im Inhaltsverzeichnis für den Anhang muss vor die Seitenzahl ein A- manuell eingefügt werden, da es bei jeder Aktualisierung wieder gelöscht wird.}</w:t>
      </w:r>
    </w:p>
    <w:p w14:paraId="198D7E03" w14:textId="77777777" w:rsidR="00BB4F38" w:rsidRDefault="00BB4F38" w:rsidP="00730A35">
      <w:pPr>
        <w:pStyle w:val="ASELiteraturverzeichnis"/>
        <w:sectPr w:rsidR="00BB4F38" w:rsidSect="006909B1">
          <w:headerReference w:type="first" r:id="rId44"/>
          <w:type w:val="oddPage"/>
          <w:pgSz w:w="11906" w:h="16838" w:code="9"/>
          <w:pgMar w:top="1701" w:right="1701" w:bottom="1418" w:left="1701" w:header="709" w:footer="709" w:gutter="0"/>
          <w:cols w:space="708"/>
          <w:titlePg/>
          <w:docGrid w:linePitch="360"/>
        </w:sectPr>
      </w:pPr>
    </w:p>
    <w:p w14:paraId="198D7E04" w14:textId="77777777" w:rsidR="00BB4F38" w:rsidRDefault="00BB4F38" w:rsidP="00626248">
      <w:pPr>
        <w:pStyle w:val="ASEAnhangberschrift1"/>
      </w:pPr>
      <w:bookmarkStart w:id="37" w:name="_Toc113163008"/>
      <w:bookmarkStart w:id="38" w:name="_Toc254186577"/>
      <w:bookmarkStart w:id="39" w:name="_Toc256429548"/>
      <w:bookmarkStart w:id="40" w:name="_Toc256429607"/>
      <w:r>
        <w:lastRenderedPageBreak/>
        <w:t>&lt;Titel von Kapitel A1 eintragen&gt;</w:t>
      </w:r>
      <w:bookmarkEnd w:id="37"/>
      <w:bookmarkEnd w:id="38"/>
      <w:bookmarkEnd w:id="39"/>
      <w:bookmarkEnd w:id="40"/>
    </w:p>
    <w:p w14:paraId="198D7E05" w14:textId="77777777" w:rsidR="00BB4F38" w:rsidRDefault="00D05E6E" w:rsidP="00626248">
      <w:pPr>
        <w:pStyle w:val="ASEAnhangberschrift2"/>
      </w:pPr>
      <w:bookmarkStart w:id="41" w:name="_Toc113163009"/>
      <w:bookmarkStart w:id="42" w:name="_Toc254186578"/>
      <w:bookmarkStart w:id="43" w:name="_Toc256429549"/>
      <w:bookmarkStart w:id="44" w:name="_Toc256429608"/>
      <w:r>
        <w:t>&lt;Titel von Kapitel A1.1 eintragen&gt;</w:t>
      </w:r>
      <w:bookmarkEnd w:id="41"/>
      <w:bookmarkEnd w:id="42"/>
      <w:bookmarkEnd w:id="43"/>
      <w:bookmarkEnd w:id="44"/>
    </w:p>
    <w:p w14:paraId="198D7E06" w14:textId="77777777" w:rsidR="0085604C" w:rsidRDefault="00E87E4E" w:rsidP="00883532">
      <w:pPr>
        <w:pStyle w:val="ASEBeschriftungBild"/>
      </w:pPr>
      <w:r>
        <w:t>Bild A-</w:t>
      </w:r>
      <w:r w:rsidR="00202227">
        <w:rPr>
          <w:noProof/>
        </w:rPr>
        <w:fldChar w:fldCharType="begin"/>
      </w:r>
      <w:r w:rsidR="00202227">
        <w:rPr>
          <w:noProof/>
        </w:rPr>
        <w:instrText xml:space="preserve"> SEQ Bild_A- \* ARABIC </w:instrText>
      </w:r>
      <w:r w:rsidR="00202227">
        <w:rPr>
          <w:noProof/>
        </w:rPr>
        <w:fldChar w:fldCharType="separate"/>
      </w:r>
      <w:r w:rsidR="00202227">
        <w:rPr>
          <w:noProof/>
        </w:rPr>
        <w:t>1</w:t>
      </w:r>
      <w:r w:rsidR="00202227">
        <w:rPr>
          <w:noProof/>
        </w:rPr>
        <w:fldChar w:fldCharType="end"/>
      </w:r>
      <w:r w:rsidR="00E10BB8">
        <w:t>:</w:t>
      </w:r>
      <w:r w:rsidR="00883532">
        <w:tab/>
      </w:r>
      <w:r>
        <w:t>Bilder im Anhang werden mit der Referenz „Bild A</w:t>
      </w:r>
      <w:proofErr w:type="gramStart"/>
      <w:r>
        <w:t>-„</w:t>
      </w:r>
      <w:proofErr w:type="gramEnd"/>
      <w:r>
        <w:t>eingefügt und ebenfalls in der ersten Zeile mit einem Tabulator eing</w:t>
      </w:r>
      <w:r w:rsidR="00A643CE">
        <w:t>e</w:t>
      </w:r>
      <w:r>
        <w:t>rückt&gt;</w:t>
      </w:r>
    </w:p>
    <w:p w14:paraId="198D7E07" w14:textId="77777777" w:rsidR="002E2151" w:rsidRDefault="002E2151" w:rsidP="00730A35">
      <w:pPr>
        <w:pStyle w:val="ASELiteraturverzeichnis"/>
      </w:pPr>
    </w:p>
    <w:p w14:paraId="198D7E08" w14:textId="77777777" w:rsidR="0085604C" w:rsidRPr="00555CA0" w:rsidRDefault="0085604C" w:rsidP="00A01E79">
      <w:pPr>
        <w:pStyle w:val="ASEStandard"/>
      </w:pPr>
    </w:p>
    <w:p w14:paraId="198D7E09" w14:textId="77777777" w:rsidR="00862D6F" w:rsidRPr="00555CA0" w:rsidRDefault="00862D6F" w:rsidP="00A01E79">
      <w:pPr>
        <w:pStyle w:val="ASEStandard"/>
        <w:sectPr w:rsidR="00862D6F" w:rsidRPr="00555CA0" w:rsidSect="009D2EDF">
          <w:headerReference w:type="default" r:id="rId45"/>
          <w:headerReference w:type="first" r:id="rId46"/>
          <w:type w:val="oddPage"/>
          <w:pgSz w:w="11906" w:h="16838" w:code="9"/>
          <w:pgMar w:top="1701" w:right="1701" w:bottom="1418" w:left="1701" w:header="709" w:footer="709" w:gutter="0"/>
          <w:pgNumType w:start="1"/>
          <w:cols w:space="708"/>
          <w:docGrid w:linePitch="360"/>
        </w:sectPr>
      </w:pPr>
    </w:p>
    <w:p w14:paraId="198D7E0A" w14:textId="77777777" w:rsidR="0085604C" w:rsidRDefault="003C11A4" w:rsidP="00F717A8">
      <w:pPr>
        <w:pStyle w:val="ASEAnhangberschrift1"/>
      </w:pPr>
      <w:bookmarkStart w:id="45" w:name="_Toc113163010"/>
      <w:bookmarkStart w:id="46" w:name="_Toc254186579"/>
      <w:bookmarkStart w:id="47" w:name="_Toc256429550"/>
      <w:bookmarkStart w:id="48" w:name="_Toc256429609"/>
      <w:r>
        <w:lastRenderedPageBreak/>
        <w:t>&lt;Titel von Kapitel A2 eintragen&gt;</w:t>
      </w:r>
      <w:bookmarkEnd w:id="45"/>
      <w:bookmarkEnd w:id="46"/>
      <w:bookmarkEnd w:id="47"/>
      <w:bookmarkEnd w:id="48"/>
    </w:p>
    <w:p w14:paraId="198D7E0B" w14:textId="77777777" w:rsidR="003C11A4" w:rsidRDefault="003C11A4" w:rsidP="00F717A8">
      <w:pPr>
        <w:pStyle w:val="ASEAnhangberschrift2"/>
      </w:pPr>
      <w:bookmarkStart w:id="49" w:name="_Toc113163011"/>
      <w:bookmarkStart w:id="50" w:name="_Toc254186580"/>
      <w:bookmarkStart w:id="51" w:name="_Toc256429551"/>
      <w:bookmarkStart w:id="52" w:name="_Toc256429610"/>
      <w:r>
        <w:t>&lt;Titel von Kapitel A2.1 eintragen&gt;</w:t>
      </w:r>
      <w:bookmarkEnd w:id="49"/>
      <w:bookmarkEnd w:id="50"/>
      <w:bookmarkEnd w:id="51"/>
      <w:bookmarkEnd w:id="52"/>
    </w:p>
    <w:p w14:paraId="198D7E0C" w14:textId="77777777" w:rsidR="002B0116" w:rsidRPr="002B0116" w:rsidRDefault="002B0116" w:rsidP="002B0116">
      <w:pPr>
        <w:pStyle w:val="ASEAnhangberschrift3"/>
      </w:pPr>
      <w:bookmarkStart w:id="53" w:name="_Toc256429552"/>
      <w:bookmarkStart w:id="54" w:name="_Toc256429611"/>
      <w:r>
        <w:t>&lt;Titel von Kapitel A2.1.1 eintragen&gt;</w:t>
      </w:r>
      <w:bookmarkEnd w:id="53"/>
      <w:bookmarkEnd w:id="54"/>
    </w:p>
    <w:p w14:paraId="198D7E0D" w14:textId="77777777" w:rsidR="003F51DE" w:rsidRDefault="003F51DE" w:rsidP="00730A35">
      <w:pPr>
        <w:pStyle w:val="ASELiteraturverzeichnis"/>
      </w:pPr>
    </w:p>
    <w:p w14:paraId="198D7E0E" w14:textId="77777777" w:rsidR="003F51DE" w:rsidRDefault="003F51DE" w:rsidP="00730A35">
      <w:pPr>
        <w:pStyle w:val="ASELiteraturverzeichnis"/>
      </w:pPr>
    </w:p>
    <w:p w14:paraId="198D7E0F" w14:textId="77777777" w:rsidR="002E2151" w:rsidRDefault="002E2151" w:rsidP="00730A35">
      <w:pPr>
        <w:pStyle w:val="ASELiteraturverzeichnis"/>
        <w:sectPr w:rsidR="002E2151" w:rsidSect="009D2EDF">
          <w:type w:val="oddPage"/>
          <w:pgSz w:w="11906" w:h="16838" w:code="9"/>
          <w:pgMar w:top="1701" w:right="1701" w:bottom="1418" w:left="1701" w:header="709" w:footer="709" w:gutter="0"/>
          <w:cols w:space="708"/>
          <w:docGrid w:linePitch="360"/>
        </w:sectPr>
      </w:pPr>
    </w:p>
    <w:p w14:paraId="198D7E10" w14:textId="77777777" w:rsidR="003F51DE" w:rsidRDefault="003F51DE" w:rsidP="00851678">
      <w:pPr>
        <w:pStyle w:val="ASEAnhangberschrift1"/>
      </w:pPr>
      <w:bookmarkStart w:id="55" w:name="_Toc113163012"/>
      <w:bookmarkStart w:id="56" w:name="_Toc254186581"/>
      <w:bookmarkStart w:id="57" w:name="_Toc256429553"/>
      <w:bookmarkStart w:id="58" w:name="_Toc256429612"/>
      <w:r>
        <w:lastRenderedPageBreak/>
        <w:t>&lt;Titel von Kapitel A3 eintragen&gt;</w:t>
      </w:r>
      <w:bookmarkEnd w:id="55"/>
      <w:bookmarkEnd w:id="56"/>
      <w:bookmarkEnd w:id="57"/>
      <w:bookmarkEnd w:id="58"/>
    </w:p>
    <w:p w14:paraId="198D7E11" w14:textId="77777777" w:rsidR="002E2151" w:rsidRDefault="003F51DE" w:rsidP="005853B7">
      <w:pPr>
        <w:pStyle w:val="ASEAnhangberschrift2"/>
      </w:pPr>
      <w:bookmarkStart w:id="59" w:name="_Toc113163013"/>
      <w:bookmarkStart w:id="60" w:name="_Toc254186582"/>
      <w:bookmarkStart w:id="61" w:name="_Toc256429554"/>
      <w:bookmarkStart w:id="62" w:name="_Toc256429613"/>
      <w:r>
        <w:t>&lt;Titel von Kapitel A3.1 eintragen&gt;</w:t>
      </w:r>
      <w:bookmarkEnd w:id="59"/>
      <w:bookmarkEnd w:id="60"/>
      <w:bookmarkEnd w:id="61"/>
      <w:bookmarkEnd w:id="62"/>
    </w:p>
    <w:p w14:paraId="198D7E12" w14:textId="77777777" w:rsidR="00CD66BB" w:rsidRPr="0024189B" w:rsidRDefault="00CD66BB" w:rsidP="00CD66BB">
      <w:pPr>
        <w:pStyle w:val="ASEStandard"/>
      </w:pPr>
    </w:p>
    <w:sectPr w:rsidR="00CD66BB" w:rsidRPr="0024189B" w:rsidSect="009D2EDF">
      <w:type w:val="oddPage"/>
      <w:pgSz w:w="11906" w:h="16838" w:code="9"/>
      <w:pgMar w:top="1701" w:right="1701" w:bottom="1418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Timm Fichtler" w:date="2023-05-02T17:18:00Z" w:initials="TF">
    <w:p w14:paraId="3897821F" w14:textId="3FB55677" w:rsidR="00511563" w:rsidRDefault="00511563">
      <w:pPr>
        <w:pStyle w:val="Kommentartext"/>
      </w:pPr>
      <w:r>
        <w:rPr>
          <w:rStyle w:val="Kommentarzeichen"/>
        </w:rPr>
        <w:annotationRef/>
      </w:r>
      <w:r>
        <w:rPr>
          <w:rStyle w:val="Kommentarzeichen"/>
        </w:rPr>
        <w:annotationRef/>
      </w:r>
      <w:r>
        <w:t xml:space="preserve">Hier bitte ganz am Ende der Arbeit jeweils das „A-„ vor der Seitenzahl auf der rechten Seite ergänzen (siehe Richtlinie zur Gestaltung wissenschaftlicher Arbeiten) </w:t>
      </w:r>
      <w:r>
        <w:sym w:font="Wingdings" w:char="F0E0"/>
      </w:r>
      <w:r>
        <w:t xml:space="preserve"> A-1, A-2,…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897821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7FBC46E" w16cex:dateUtc="2023-05-02T15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897821F" w16cid:durableId="27FBC4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46CC6" w14:textId="77777777" w:rsidR="00CF240B" w:rsidRDefault="00CF240B" w:rsidP="00070E12">
      <w:r>
        <w:separator/>
      </w:r>
    </w:p>
    <w:p w14:paraId="738DDD27" w14:textId="77777777" w:rsidR="00CF240B" w:rsidRDefault="00CF240B"/>
    <w:p w14:paraId="246A1516" w14:textId="77777777" w:rsidR="00CF240B" w:rsidRDefault="00CF240B"/>
    <w:p w14:paraId="14B7A079" w14:textId="77777777" w:rsidR="00CF240B" w:rsidRDefault="00CF240B"/>
  </w:endnote>
  <w:endnote w:type="continuationSeparator" w:id="0">
    <w:p w14:paraId="3D022318" w14:textId="77777777" w:rsidR="00CF240B" w:rsidRDefault="00CF240B" w:rsidP="00070E12">
      <w:r>
        <w:continuationSeparator/>
      </w:r>
    </w:p>
    <w:p w14:paraId="16091DF2" w14:textId="77777777" w:rsidR="00CF240B" w:rsidRDefault="00CF240B"/>
    <w:p w14:paraId="76CE98AA" w14:textId="77777777" w:rsidR="00CF240B" w:rsidRDefault="00CF240B"/>
    <w:p w14:paraId="6EC3A419" w14:textId="77777777" w:rsidR="00CF240B" w:rsidRDefault="00CF24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7" w14:textId="77777777" w:rsidR="00B35203" w:rsidRDefault="00B352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8" w14:textId="77777777" w:rsidR="00B35203" w:rsidRDefault="00B3520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A" w14:textId="77777777" w:rsidR="00B35203" w:rsidRDefault="00B352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DDCB5" w14:textId="77777777" w:rsidR="00CF240B" w:rsidRDefault="00CF240B" w:rsidP="00555CA0">
      <w:pPr>
        <w:pStyle w:val="ASEStandard"/>
      </w:pPr>
      <w:r>
        <w:separator/>
      </w:r>
    </w:p>
  </w:footnote>
  <w:footnote w:type="continuationSeparator" w:id="0">
    <w:p w14:paraId="758BBA6D" w14:textId="77777777" w:rsidR="00CF240B" w:rsidRDefault="00CF240B" w:rsidP="00070E12">
      <w:r>
        <w:continuationSeparator/>
      </w:r>
    </w:p>
    <w:p w14:paraId="0C7BD718" w14:textId="77777777" w:rsidR="00CF240B" w:rsidRDefault="00CF240B"/>
    <w:p w14:paraId="05F771FD" w14:textId="77777777" w:rsidR="00CF240B" w:rsidRDefault="00CF240B"/>
    <w:p w14:paraId="00DCA838" w14:textId="77777777" w:rsidR="00CF240B" w:rsidRDefault="00CF240B"/>
  </w:footnote>
  <w:footnote w:id="1">
    <w:p w14:paraId="198D7E44" w14:textId="4EF2DAAB" w:rsidR="00D72B89" w:rsidRDefault="00D72B89" w:rsidP="0020187F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613076">
        <w:tab/>
      </w:r>
      <w:r>
        <w:t>Dies ist ein Beispiel für eine Fußnote, die über mehrere Zeilen geht. Dies ist ein Beispiel für eine Fußnote, die übermehrere Zeilen geht.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4" w14:textId="77777777" w:rsidR="00D72B89" w:rsidRPr="00C52173" w:rsidRDefault="00D72B89" w:rsidP="00C52173">
    <w:pPr>
      <w:pBdr>
        <w:bottom w:val="single" w:sz="8" w:space="1" w:color="auto"/>
      </w:pBdr>
      <w:tabs>
        <w:tab w:val="right" w:pos="7655"/>
      </w:tabs>
      <w:rPr>
        <w:sz w:val="20"/>
        <w:szCs w:val="20"/>
      </w:rPr>
    </w:pPr>
    <w:r>
      <w:rPr>
        <w:sz w:val="20"/>
        <w:szCs w:val="20"/>
      </w:rPr>
      <w:t xml:space="preserve">Seite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\* roman  \* MERGEFORMAT </w:instrText>
    </w:r>
    <w:r>
      <w:rPr>
        <w:sz w:val="20"/>
        <w:szCs w:val="20"/>
      </w:rPr>
      <w:fldChar w:fldCharType="separate"/>
    </w:r>
    <w:r w:rsidR="00722ECB">
      <w:rPr>
        <w:noProof/>
        <w:sz w:val="20"/>
        <w:szCs w:val="20"/>
      </w:rPr>
      <w:t>ii</w:t>
    </w:r>
    <w:r>
      <w:rPr>
        <w:sz w:val="20"/>
        <w:szCs w:val="20"/>
      </w:rPr>
      <w:fldChar w:fldCharType="end"/>
    </w:r>
    <w:r>
      <w:rPr>
        <w:sz w:val="20"/>
        <w:szCs w:val="20"/>
      </w:rPr>
      <w:tab/>
      <w:t>Inhaltsverzeichnis</w:t>
    </w:r>
  </w:p>
  <w:p w14:paraId="198D7E25" w14:textId="77777777" w:rsidR="00D72B89" w:rsidRDefault="00D72B89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1" w14:textId="3C0B3337" w:rsidR="00D72B89" w:rsidRPr="00401FBC" w:rsidRDefault="00B35203" w:rsidP="00401FBC">
    <w:pPr>
      <w:pStyle w:val="ASEKopfzeile"/>
    </w:pPr>
    <w:r>
      <w:rPr>
        <w:noProof/>
      </w:rPr>
      <w:fldChar w:fldCharType="begin"/>
    </w:r>
    <w:r>
      <w:rPr>
        <w:noProof/>
      </w:rPr>
      <w:instrText xml:space="preserve"> STYLEREF  "ASE_Inhaltsverzeichnis: Überschrift" \l  \* MERGEFORMAT </w:instrText>
    </w:r>
    <w:r>
      <w:rPr>
        <w:noProof/>
      </w:rPr>
      <w:fldChar w:fldCharType="separate"/>
    </w:r>
    <w:r w:rsidR="00677782">
      <w:rPr>
        <w:noProof/>
      </w:rPr>
      <w:t>Inhaltsverzeichnis</w:t>
    </w:r>
    <w:r w:rsidR="00677782">
      <w:rPr>
        <w:noProof/>
      </w:rPr>
      <w:tab/>
      <w:t>Seite</w:t>
    </w:r>
    <w:r>
      <w:rPr>
        <w:noProof/>
      </w:rPr>
      <w:fldChar w:fldCharType="end"/>
    </w:r>
    <w:r w:rsidR="00D72B89">
      <w:t xml:space="preserve"> </w:t>
    </w:r>
    <w:r w:rsidR="00D72B89">
      <w:fldChar w:fldCharType="begin"/>
    </w:r>
    <w:r w:rsidR="00D72B89">
      <w:instrText xml:space="preserve"> PAGE   \* MERGEFORMAT </w:instrText>
    </w:r>
    <w:r w:rsidR="00D72B89">
      <w:fldChar w:fldCharType="separate"/>
    </w:r>
    <w:r w:rsidR="00472966">
      <w:rPr>
        <w:noProof/>
      </w:rPr>
      <w:t>1</w:t>
    </w:r>
    <w:r w:rsidR="00D72B89">
      <w:rPr>
        <w:noProof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2" w14:textId="69BF0E45" w:rsidR="00D72B89" w:rsidRPr="00401FBC" w:rsidRDefault="00D72B89" w:rsidP="00C3623D">
    <w:pPr>
      <w:pStyle w:val="ASEKopfzeile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472966">
      <w:rPr>
        <w:noProof/>
      </w:rPr>
      <w:t>4</w:t>
    </w:r>
    <w:r>
      <w:rPr>
        <w:noProof/>
      </w:rPr>
      <w:fldChar w:fldCharType="end"/>
    </w:r>
    <w:r>
      <w:t xml:space="preserve"> </w:t>
    </w:r>
    <w:r>
      <w:tab/>
    </w:r>
    <w:r w:rsidR="004C1A79">
      <w:t>Inhaltsverzeichnis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3" w14:textId="5B9DC126" w:rsidR="00D72B89" w:rsidRPr="009D2EDF" w:rsidRDefault="00B35203" w:rsidP="009D2EDF">
    <w:pPr>
      <w:pStyle w:val="ASEKopfzeile"/>
    </w:pPr>
    <w:r>
      <w:rPr>
        <w:noProof/>
      </w:rPr>
      <w:fldChar w:fldCharType="begin"/>
    </w:r>
    <w:r>
      <w:rPr>
        <w:noProof/>
      </w:rPr>
      <w:instrText xml:space="preserve"> STYLEREF  "Überschrift 1;ASE Ü1" \l  \* MERGEFORMAT </w:instrText>
    </w:r>
    <w:r>
      <w:rPr>
        <w:noProof/>
      </w:rPr>
      <w:fldChar w:fldCharType="separate"/>
    </w:r>
    <w:r w:rsidR="00677782">
      <w:rPr>
        <w:noProof/>
      </w:rPr>
      <w:t>Anwendung der Methode</w:t>
    </w:r>
    <w:r>
      <w:rPr>
        <w:noProof/>
      </w:rPr>
      <w:fldChar w:fldCharType="end"/>
    </w:r>
    <w:r w:rsidR="00D72B89">
      <w:t xml:space="preserve"> </w:t>
    </w:r>
    <w:r w:rsidR="00D72B89">
      <w:tab/>
      <w:t xml:space="preserve">Seite </w:t>
    </w:r>
    <w:r w:rsidR="00D72B89">
      <w:fldChar w:fldCharType="begin"/>
    </w:r>
    <w:r w:rsidR="00D72B89">
      <w:instrText xml:space="preserve"> PAGE   \* MERGEFORMAT </w:instrText>
    </w:r>
    <w:r w:rsidR="00D72B89">
      <w:fldChar w:fldCharType="separate"/>
    </w:r>
    <w:r w:rsidR="00472966">
      <w:rPr>
        <w:noProof/>
      </w:rPr>
      <w:t>15</w:t>
    </w:r>
    <w:r w:rsidR="00D72B89">
      <w:rPr>
        <w:noProof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4" w14:textId="77777777" w:rsidR="00D72B89" w:rsidRPr="00C52173" w:rsidRDefault="00D72B89" w:rsidP="00C52173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4CAD3" w14:textId="33F0A671" w:rsidR="00613076" w:rsidRPr="00401FBC" w:rsidRDefault="00613076" w:rsidP="00C3623D">
    <w:pPr>
      <w:pStyle w:val="ASEKopfzeile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>
      <w:t xml:space="preserve"> </w:t>
    </w:r>
    <w:r>
      <w:tab/>
    </w:r>
    <w:r>
      <w:rPr>
        <w:szCs w:val="20"/>
      </w:rPr>
      <w:t xml:space="preserve">Kapitel </w:t>
    </w:r>
    <w:r>
      <w:rPr>
        <w:noProof/>
        <w:szCs w:val="20"/>
      </w:rPr>
      <w:fldChar w:fldCharType="begin"/>
    </w:r>
    <w:r>
      <w:rPr>
        <w:noProof/>
        <w:szCs w:val="20"/>
      </w:rPr>
      <w:instrText xml:space="preserve"> STYLEREF  "Überschrift 1" \n  \* MERGEFORMAT </w:instrText>
    </w:r>
    <w:r>
      <w:rPr>
        <w:noProof/>
        <w:szCs w:val="20"/>
      </w:rPr>
      <w:fldChar w:fldCharType="separate"/>
    </w:r>
    <w:r w:rsidR="00677782">
      <w:rPr>
        <w:noProof/>
        <w:szCs w:val="20"/>
      </w:rPr>
      <w:t>1</w:t>
    </w:r>
    <w:r>
      <w:rPr>
        <w:noProof/>
        <w:szCs w:val="2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5" w14:textId="395CA687" w:rsidR="00D72B89" w:rsidRPr="00136B36" w:rsidRDefault="00D72B89" w:rsidP="008D3372">
    <w:pPr>
      <w:pBdr>
        <w:bottom w:val="single" w:sz="6" w:space="3" w:color="auto"/>
      </w:pBdr>
      <w:tabs>
        <w:tab w:val="right" w:pos="8505"/>
      </w:tabs>
      <w:rPr>
        <w:sz w:val="20"/>
        <w:szCs w:val="20"/>
      </w:rPr>
    </w:pPr>
    <w:r w:rsidRPr="00A83BC4">
      <w:rPr>
        <w:sz w:val="20"/>
        <w:szCs w:val="20"/>
      </w:rPr>
      <w:t xml:space="preserve">Seite </w:t>
    </w:r>
    <w:r w:rsidRPr="00A83BC4">
      <w:rPr>
        <w:sz w:val="20"/>
        <w:szCs w:val="20"/>
      </w:rPr>
      <w:fldChar w:fldCharType="begin"/>
    </w:r>
    <w:r w:rsidRPr="00A83BC4">
      <w:rPr>
        <w:sz w:val="20"/>
        <w:szCs w:val="20"/>
      </w:rPr>
      <w:instrText xml:space="preserve"> PAGE </w:instrText>
    </w:r>
    <w:r w:rsidRPr="00A83BC4">
      <w:rPr>
        <w:sz w:val="20"/>
        <w:szCs w:val="20"/>
      </w:rPr>
      <w:fldChar w:fldCharType="separate"/>
    </w:r>
    <w:r w:rsidR="00472966">
      <w:rPr>
        <w:noProof/>
        <w:sz w:val="20"/>
        <w:szCs w:val="20"/>
      </w:rPr>
      <w:t>6</w:t>
    </w:r>
    <w:r w:rsidRPr="00A83BC4">
      <w:rPr>
        <w:sz w:val="20"/>
        <w:szCs w:val="20"/>
      </w:rPr>
      <w:fldChar w:fldCharType="end"/>
    </w:r>
    <w:r>
      <w:rPr>
        <w:sz w:val="20"/>
        <w:szCs w:val="20"/>
      </w:rPr>
      <w:tab/>
      <w:t xml:space="preserve">Kapitel </w:t>
    </w:r>
    <w:r>
      <w:rPr>
        <w:noProof/>
        <w:sz w:val="20"/>
        <w:szCs w:val="20"/>
      </w:rPr>
      <w:fldChar w:fldCharType="begin"/>
    </w:r>
    <w:r>
      <w:rPr>
        <w:noProof/>
        <w:sz w:val="20"/>
        <w:szCs w:val="20"/>
      </w:rPr>
      <w:instrText xml:space="preserve"> STYLEREF  "Überschrift 1" \n  \* MERGEFORMAT </w:instrText>
    </w:r>
    <w:r>
      <w:rPr>
        <w:noProof/>
        <w:sz w:val="20"/>
        <w:szCs w:val="20"/>
      </w:rPr>
      <w:fldChar w:fldCharType="separate"/>
    </w:r>
    <w:r w:rsidR="00677782">
      <w:rPr>
        <w:noProof/>
        <w:sz w:val="20"/>
        <w:szCs w:val="20"/>
      </w:rPr>
      <w:t>1</w:t>
    </w:r>
    <w:r>
      <w:rPr>
        <w:noProof/>
        <w:sz w:val="20"/>
        <w:szCs w:val="20"/>
      </w:rP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6" w14:textId="7AD9738A" w:rsidR="00D72B89" w:rsidRPr="009D2EDF" w:rsidRDefault="00D72B89" w:rsidP="008D3372">
    <w:pPr>
      <w:pStyle w:val="ASEKopfzeile"/>
    </w:pPr>
    <w:r w:rsidRPr="00A83BC4">
      <w:rPr>
        <w:szCs w:val="20"/>
      </w:rPr>
      <w:t xml:space="preserve">Seite </w:t>
    </w:r>
    <w:r w:rsidRPr="00A83BC4">
      <w:rPr>
        <w:szCs w:val="20"/>
      </w:rPr>
      <w:fldChar w:fldCharType="begin"/>
    </w:r>
    <w:r w:rsidRPr="00A83BC4">
      <w:rPr>
        <w:szCs w:val="20"/>
      </w:rPr>
      <w:instrText xml:space="preserve"> PAGE </w:instrText>
    </w:r>
    <w:r w:rsidRPr="00A83BC4">
      <w:rPr>
        <w:szCs w:val="20"/>
      </w:rPr>
      <w:fldChar w:fldCharType="separate"/>
    </w:r>
    <w:r w:rsidR="00472966">
      <w:rPr>
        <w:noProof/>
        <w:szCs w:val="20"/>
      </w:rPr>
      <w:t>8</w:t>
    </w:r>
    <w:r w:rsidRPr="00A83BC4">
      <w:rPr>
        <w:szCs w:val="20"/>
      </w:rPr>
      <w:fldChar w:fldCharType="end"/>
    </w:r>
    <w:r>
      <w:rPr>
        <w:szCs w:val="20"/>
      </w:rPr>
      <w:tab/>
      <w:t xml:space="preserve">Kapitel </w:t>
    </w:r>
    <w:r>
      <w:rPr>
        <w:noProof/>
        <w:szCs w:val="20"/>
      </w:rPr>
      <w:fldChar w:fldCharType="begin"/>
    </w:r>
    <w:r>
      <w:rPr>
        <w:noProof/>
        <w:szCs w:val="20"/>
      </w:rPr>
      <w:instrText xml:space="preserve"> STYLEREF  "Überschrift 1" \n  \* MERGEFORMAT </w:instrText>
    </w:r>
    <w:r>
      <w:rPr>
        <w:noProof/>
        <w:szCs w:val="20"/>
      </w:rPr>
      <w:fldChar w:fldCharType="separate"/>
    </w:r>
    <w:r w:rsidR="00677782">
      <w:rPr>
        <w:noProof/>
        <w:szCs w:val="20"/>
      </w:rPr>
      <w:t>2</w:t>
    </w:r>
    <w:r>
      <w:rPr>
        <w:noProof/>
        <w:szCs w:val="2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7" w14:textId="05DAB21E" w:rsidR="00D72B89" w:rsidRPr="009D2EDF" w:rsidRDefault="00D72B89" w:rsidP="008D3372">
    <w:pPr>
      <w:pStyle w:val="ASEKopfzeile"/>
    </w:pPr>
    <w:r w:rsidRPr="00A83BC4">
      <w:rPr>
        <w:szCs w:val="20"/>
      </w:rPr>
      <w:t xml:space="preserve">Seite </w:t>
    </w:r>
    <w:r w:rsidRPr="00A83BC4">
      <w:rPr>
        <w:szCs w:val="20"/>
      </w:rPr>
      <w:fldChar w:fldCharType="begin"/>
    </w:r>
    <w:r w:rsidRPr="00A83BC4">
      <w:rPr>
        <w:szCs w:val="20"/>
      </w:rPr>
      <w:instrText xml:space="preserve"> PAGE </w:instrText>
    </w:r>
    <w:r w:rsidRPr="00A83BC4">
      <w:rPr>
        <w:szCs w:val="20"/>
      </w:rPr>
      <w:fldChar w:fldCharType="separate"/>
    </w:r>
    <w:r w:rsidR="00472966">
      <w:rPr>
        <w:noProof/>
        <w:szCs w:val="20"/>
      </w:rPr>
      <w:t>10</w:t>
    </w:r>
    <w:r w:rsidRPr="00A83BC4">
      <w:rPr>
        <w:szCs w:val="20"/>
      </w:rPr>
      <w:fldChar w:fldCharType="end"/>
    </w:r>
    <w:r>
      <w:rPr>
        <w:szCs w:val="20"/>
      </w:rPr>
      <w:tab/>
      <w:t xml:space="preserve">Kapitel </w:t>
    </w:r>
    <w:r>
      <w:rPr>
        <w:noProof/>
        <w:szCs w:val="20"/>
      </w:rPr>
      <w:fldChar w:fldCharType="begin"/>
    </w:r>
    <w:r>
      <w:rPr>
        <w:noProof/>
        <w:szCs w:val="20"/>
      </w:rPr>
      <w:instrText xml:space="preserve"> STYLEREF  "Überschrift 1" \n  \* MERGEFORMAT </w:instrText>
    </w:r>
    <w:r>
      <w:rPr>
        <w:noProof/>
        <w:szCs w:val="20"/>
      </w:rPr>
      <w:fldChar w:fldCharType="separate"/>
    </w:r>
    <w:r w:rsidR="00677782">
      <w:rPr>
        <w:noProof/>
        <w:szCs w:val="20"/>
      </w:rPr>
      <w:t>3</w:t>
    </w:r>
    <w:r>
      <w:rPr>
        <w:noProof/>
        <w:szCs w:val="2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8" w14:textId="54503884" w:rsidR="00D72B89" w:rsidRPr="009D2EDF" w:rsidRDefault="00D72B89" w:rsidP="008D3372">
    <w:pPr>
      <w:pStyle w:val="ASEKopfzeile"/>
    </w:pPr>
    <w:r w:rsidRPr="00A83BC4">
      <w:rPr>
        <w:szCs w:val="20"/>
      </w:rPr>
      <w:t xml:space="preserve">Seite </w:t>
    </w:r>
    <w:r w:rsidRPr="00A83BC4">
      <w:rPr>
        <w:szCs w:val="20"/>
      </w:rPr>
      <w:fldChar w:fldCharType="begin"/>
    </w:r>
    <w:r w:rsidRPr="00A83BC4">
      <w:rPr>
        <w:szCs w:val="20"/>
      </w:rPr>
      <w:instrText xml:space="preserve"> PAGE </w:instrText>
    </w:r>
    <w:r w:rsidRPr="00A83BC4">
      <w:rPr>
        <w:szCs w:val="20"/>
      </w:rPr>
      <w:fldChar w:fldCharType="separate"/>
    </w:r>
    <w:r w:rsidR="00472966">
      <w:rPr>
        <w:noProof/>
        <w:szCs w:val="20"/>
      </w:rPr>
      <w:t>12</w:t>
    </w:r>
    <w:r w:rsidRPr="00A83BC4">
      <w:rPr>
        <w:szCs w:val="20"/>
      </w:rPr>
      <w:fldChar w:fldCharType="end"/>
    </w:r>
    <w:r>
      <w:rPr>
        <w:szCs w:val="20"/>
      </w:rPr>
      <w:tab/>
      <w:t xml:space="preserve">Kapitel </w:t>
    </w:r>
    <w:r>
      <w:rPr>
        <w:noProof/>
        <w:szCs w:val="20"/>
      </w:rPr>
      <w:fldChar w:fldCharType="begin"/>
    </w:r>
    <w:r>
      <w:rPr>
        <w:noProof/>
        <w:szCs w:val="20"/>
      </w:rPr>
      <w:instrText xml:space="preserve"> STYLEREF  "Überschrift 1" \n  \* MERGEFORMAT </w:instrText>
    </w:r>
    <w:r>
      <w:rPr>
        <w:noProof/>
        <w:szCs w:val="20"/>
      </w:rPr>
      <w:fldChar w:fldCharType="separate"/>
    </w:r>
    <w:r w:rsidR="00677782">
      <w:rPr>
        <w:noProof/>
        <w:szCs w:val="20"/>
      </w:rPr>
      <w:t>4</w:t>
    </w:r>
    <w:r>
      <w:rPr>
        <w:noProof/>
        <w:szCs w:val="20"/>
      </w:rPr>
      <w:fldChar w:fldCharType="end"/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9" w14:textId="0DD39772" w:rsidR="00D72B89" w:rsidRPr="009D2EDF" w:rsidRDefault="00D72B89" w:rsidP="00A31B16">
    <w:pPr>
      <w:pStyle w:val="ASEKopfzeile"/>
    </w:pPr>
    <w:r w:rsidRPr="00A83BC4">
      <w:rPr>
        <w:szCs w:val="20"/>
      </w:rPr>
      <w:t xml:space="preserve">Seite </w:t>
    </w:r>
    <w:r w:rsidRPr="00A83BC4">
      <w:rPr>
        <w:szCs w:val="20"/>
      </w:rPr>
      <w:fldChar w:fldCharType="begin"/>
    </w:r>
    <w:r w:rsidRPr="00A83BC4">
      <w:rPr>
        <w:szCs w:val="20"/>
      </w:rPr>
      <w:instrText xml:space="preserve"> PAGE </w:instrText>
    </w:r>
    <w:r w:rsidRPr="00A83BC4">
      <w:rPr>
        <w:szCs w:val="20"/>
      </w:rPr>
      <w:fldChar w:fldCharType="separate"/>
    </w:r>
    <w:r w:rsidR="00472966">
      <w:rPr>
        <w:noProof/>
        <w:szCs w:val="20"/>
      </w:rPr>
      <w:t>14</w:t>
    </w:r>
    <w:r w:rsidRPr="00A83BC4">
      <w:rPr>
        <w:szCs w:val="20"/>
      </w:rPr>
      <w:fldChar w:fldCharType="end"/>
    </w:r>
    <w:r>
      <w:rPr>
        <w:szCs w:val="20"/>
      </w:rPr>
      <w:tab/>
      <w:t xml:space="preserve">Kapitel </w:t>
    </w:r>
    <w:r>
      <w:rPr>
        <w:noProof/>
        <w:szCs w:val="20"/>
      </w:rPr>
      <w:fldChar w:fldCharType="begin"/>
    </w:r>
    <w:r>
      <w:rPr>
        <w:noProof/>
        <w:szCs w:val="20"/>
      </w:rPr>
      <w:instrText xml:space="preserve"> STYLEREF  "Überschrift 1" \n  \* MERGEFORMAT </w:instrText>
    </w:r>
    <w:r>
      <w:rPr>
        <w:noProof/>
        <w:szCs w:val="20"/>
      </w:rPr>
      <w:fldChar w:fldCharType="separate"/>
    </w:r>
    <w:r w:rsidR="00677782">
      <w:rPr>
        <w:noProof/>
        <w:szCs w:val="20"/>
      </w:rPr>
      <w:t>5</w:t>
    </w:r>
    <w:r>
      <w:rPr>
        <w:noProof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6" w14:textId="00DD4974" w:rsidR="00D72B89" w:rsidRDefault="00F16F66" w:rsidP="003E4255">
    <w:pPr>
      <w:pStyle w:val="Kopfzeil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CEBBF1" wp14:editId="450D05D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715135" cy="470535"/>
          <wp:effectExtent l="0" t="0" r="0" b="5715"/>
          <wp:wrapNone/>
          <wp:docPr id="14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Grafik 2" descr="Uebergangslogo_Projektgrup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135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FA6A5C3" wp14:editId="5731DF56">
          <wp:simplePos x="0" y="0"/>
          <wp:positionH relativeFrom="column">
            <wp:posOffset>3412490</wp:posOffset>
          </wp:positionH>
          <wp:positionV relativeFrom="paragraph">
            <wp:posOffset>103505</wp:posOffset>
          </wp:positionV>
          <wp:extent cx="2343150" cy="366395"/>
          <wp:effectExtent l="0" t="0" r="0" b="0"/>
          <wp:wrapNone/>
          <wp:docPr id="3" name="Grafik 3" descr="M:\Haus\E0_Fraunhofer_IPT-EM\11_Aussendarstellung\Bilddatenbank_IPT-EM\Logos\Partner\HNI\Heinz_Nixdorf_Institut_Logo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M:\Haus\E0_Fraunhofer_IPT-EM\11_Aussendarstellung\Bilddatenbank_IPT-EM\Logos\Partner\HNI\Heinz_Nixdorf_Institut_Logo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A" w14:textId="2A467ED5" w:rsidR="00D72B89" w:rsidRPr="009D2EDF" w:rsidRDefault="00D72B89" w:rsidP="00A31B16">
    <w:pPr>
      <w:pStyle w:val="ASEKopfzeile"/>
    </w:pPr>
    <w:r w:rsidRPr="00A83BC4">
      <w:rPr>
        <w:szCs w:val="20"/>
      </w:rPr>
      <w:t xml:space="preserve">Seite </w:t>
    </w:r>
    <w:r w:rsidRPr="00A83BC4">
      <w:rPr>
        <w:szCs w:val="20"/>
      </w:rPr>
      <w:fldChar w:fldCharType="begin"/>
    </w:r>
    <w:r w:rsidRPr="00A83BC4">
      <w:rPr>
        <w:szCs w:val="20"/>
      </w:rPr>
      <w:instrText xml:space="preserve"> PAGE </w:instrText>
    </w:r>
    <w:r w:rsidRPr="00A83BC4">
      <w:rPr>
        <w:szCs w:val="20"/>
      </w:rPr>
      <w:fldChar w:fldCharType="separate"/>
    </w:r>
    <w:r w:rsidR="00472966">
      <w:rPr>
        <w:noProof/>
        <w:szCs w:val="20"/>
      </w:rPr>
      <w:t>16</w:t>
    </w:r>
    <w:r w:rsidRPr="00A83BC4">
      <w:rPr>
        <w:szCs w:val="20"/>
      </w:rPr>
      <w:fldChar w:fldCharType="end"/>
    </w:r>
    <w:r>
      <w:rPr>
        <w:szCs w:val="20"/>
      </w:rPr>
      <w:tab/>
      <w:t xml:space="preserve">Kapitel </w:t>
    </w:r>
    <w:r>
      <w:rPr>
        <w:noProof/>
        <w:szCs w:val="20"/>
      </w:rPr>
      <w:fldChar w:fldCharType="begin"/>
    </w:r>
    <w:r>
      <w:rPr>
        <w:noProof/>
        <w:szCs w:val="20"/>
      </w:rPr>
      <w:instrText xml:space="preserve"> STYLEREF  "Überschrift 1" \n  \* MERGEFORMAT </w:instrText>
    </w:r>
    <w:r>
      <w:rPr>
        <w:noProof/>
        <w:szCs w:val="20"/>
      </w:rPr>
      <w:fldChar w:fldCharType="separate"/>
    </w:r>
    <w:r w:rsidR="00677782">
      <w:rPr>
        <w:noProof/>
        <w:szCs w:val="20"/>
      </w:rPr>
      <w:t>6</w:t>
    </w:r>
    <w:r>
      <w:rPr>
        <w:noProof/>
        <w:szCs w:val="2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B" w14:textId="5DD33691" w:rsidR="00D72B89" w:rsidRPr="009D2EDF" w:rsidRDefault="00B35203" w:rsidP="009D2EDF">
    <w:pPr>
      <w:pStyle w:val="ASEKopfzeile"/>
    </w:pPr>
    <w:r>
      <w:rPr>
        <w:noProof/>
      </w:rPr>
      <w:fldChar w:fldCharType="begin"/>
    </w:r>
    <w:r>
      <w:rPr>
        <w:noProof/>
      </w:rPr>
      <w:instrText xml:space="preserve"> STYLEREF  "ASE_Anhang: Überschrift \"Anhang\""  \* MERGEFORMAT </w:instrText>
    </w:r>
    <w:r>
      <w:rPr>
        <w:noProof/>
      </w:rPr>
      <w:fldChar w:fldCharType="separate"/>
    </w:r>
    <w:r w:rsidR="00677782">
      <w:rPr>
        <w:noProof/>
      </w:rPr>
      <w:t>Abkürzungsverzeichnis</w:t>
    </w:r>
    <w:r>
      <w:rPr>
        <w:noProof/>
      </w:rPr>
      <w:fldChar w:fldCharType="end"/>
    </w:r>
    <w:r w:rsidR="00D72B89">
      <w:tab/>
      <w:t xml:space="preserve">Seite </w:t>
    </w:r>
    <w:r w:rsidR="00D72B89">
      <w:fldChar w:fldCharType="begin"/>
    </w:r>
    <w:r w:rsidR="00D72B89">
      <w:instrText xml:space="preserve"> PAGE   \* MERGEFORMAT </w:instrText>
    </w:r>
    <w:r w:rsidR="00D72B89">
      <w:fldChar w:fldCharType="separate"/>
    </w:r>
    <w:r w:rsidR="00472966">
      <w:rPr>
        <w:noProof/>
      </w:rPr>
      <w:t>17</w:t>
    </w:r>
    <w:r w:rsidR="00D72B89">
      <w:rPr>
        <w:noProof/>
      </w:rPr>
      <w:fldChar w:fldCharType="end"/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C" w14:textId="3EB7ADBF" w:rsidR="00D72B89" w:rsidRDefault="00D72B89" w:rsidP="009D2EDF">
    <w:pPr>
      <w:pStyle w:val="ASEKopfzeile"/>
    </w:pPr>
    <w:r>
      <w:t>Seite A-</w:t>
    </w:r>
    <w:r>
      <w:fldChar w:fldCharType="begin"/>
    </w:r>
    <w:r>
      <w:instrText xml:space="preserve"> PAGE   \* MERGEFORMAT </w:instrText>
    </w:r>
    <w:r>
      <w:fldChar w:fldCharType="separate"/>
    </w:r>
    <w:r w:rsidR="00472966">
      <w:rPr>
        <w:noProof/>
      </w:rPr>
      <w:t>4</w:t>
    </w:r>
    <w:r>
      <w:rPr>
        <w:noProof/>
      </w:rPr>
      <w:fldChar w:fldCharType="end"/>
    </w:r>
    <w:r>
      <w:t xml:space="preserve"> </w:t>
    </w:r>
    <w:r>
      <w:tab/>
      <w:t xml:space="preserve">Anhang </w:t>
    </w:r>
    <w:r>
      <w:rPr>
        <w:noProof/>
      </w:rPr>
      <w:fldChar w:fldCharType="begin"/>
    </w:r>
    <w:r>
      <w:rPr>
        <w:noProof/>
      </w:rPr>
      <w:instrText xml:space="preserve"> STYLEREF  "PE_Anhang Überschrift 1" \n  \* MERGEFORMAT </w:instrText>
    </w:r>
    <w:r>
      <w:rPr>
        <w:noProof/>
      </w:rPr>
      <w:fldChar w:fldCharType="separate"/>
    </w:r>
    <w:r w:rsidR="00677782">
      <w:rPr>
        <w:b/>
        <w:bCs/>
        <w:noProof/>
      </w:rPr>
      <w:t>Fehler! Verwenden Sie die Registerkarte 'Start', um PE_Anhang Überschrift 1 dem Text zuzuweisen, der hier angezeigt werden soll.</w:t>
    </w:r>
    <w:r>
      <w:rPr>
        <w:noProof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D" w14:textId="4A7DAD8B" w:rsidR="00D72B89" w:rsidRPr="009D2EDF" w:rsidRDefault="00B35203" w:rsidP="009D2EDF">
    <w:pPr>
      <w:pStyle w:val="ASEKopfzeile"/>
    </w:pPr>
    <w:r>
      <w:rPr>
        <w:noProof/>
      </w:rPr>
      <w:fldChar w:fldCharType="begin"/>
    </w:r>
    <w:r>
      <w:rPr>
        <w:noProof/>
      </w:rPr>
      <w:instrText xml:space="preserve"> STYLEREF  "ASE_Anhang: Überschrift \"Anhang\""  \* MERGEFORMAT </w:instrText>
    </w:r>
    <w:r>
      <w:rPr>
        <w:noProof/>
      </w:rPr>
      <w:fldChar w:fldCharType="separate"/>
    </w:r>
    <w:r w:rsidR="00677782">
      <w:rPr>
        <w:noProof/>
      </w:rPr>
      <w:t>Literaturverzeichnis</w:t>
    </w:r>
    <w:r>
      <w:rPr>
        <w:noProof/>
      </w:rPr>
      <w:fldChar w:fldCharType="end"/>
    </w:r>
    <w:r w:rsidR="00D72B89">
      <w:tab/>
      <w:t xml:space="preserve">Seite </w:t>
    </w:r>
    <w:r w:rsidR="00D72B89">
      <w:fldChar w:fldCharType="begin"/>
    </w:r>
    <w:r w:rsidR="00D72B89">
      <w:instrText xml:space="preserve"> PAGE   \* MERGEFORMAT </w:instrText>
    </w:r>
    <w:r w:rsidR="00D72B89">
      <w:fldChar w:fldCharType="separate"/>
    </w:r>
    <w:r w:rsidR="00472966">
      <w:rPr>
        <w:noProof/>
      </w:rPr>
      <w:t>19</w:t>
    </w:r>
    <w:r w:rsidR="00D72B89">
      <w:rPr>
        <w:noProof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E" w14:textId="77777777" w:rsidR="00D72B89" w:rsidRPr="00C52173" w:rsidRDefault="00D72B89" w:rsidP="00C52173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F" w14:textId="77777777" w:rsidR="00D72B89" w:rsidRPr="00BB4F38" w:rsidRDefault="00D72B89" w:rsidP="00BE107A">
    <w:pPr>
      <w:pStyle w:val="ASEStandard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40" w14:textId="41F5119C" w:rsidR="00D72B89" w:rsidRPr="009D2EDF" w:rsidRDefault="00B35203" w:rsidP="009D2EDF">
    <w:pPr>
      <w:pStyle w:val="ASEKopfzeile"/>
    </w:pPr>
    <w:r>
      <w:rPr>
        <w:noProof/>
      </w:rPr>
      <w:fldChar w:fldCharType="begin"/>
    </w:r>
    <w:r>
      <w:rPr>
        <w:noProof/>
      </w:rPr>
      <w:instrText xml:space="preserve"> STYLEREF  "ASE_Anhang Überschrift 1" \l  \* MERGEFORMAT </w:instrText>
    </w:r>
    <w:r>
      <w:rPr>
        <w:noProof/>
      </w:rPr>
      <w:fldChar w:fldCharType="separate"/>
    </w:r>
    <w:r w:rsidR="00677782">
      <w:rPr>
        <w:noProof/>
      </w:rPr>
      <w:t>&lt;Titel von Kapitel A1 eintragen&gt;</w:t>
    </w:r>
    <w:r>
      <w:rPr>
        <w:noProof/>
      </w:rPr>
      <w:fldChar w:fldCharType="end"/>
    </w:r>
    <w:r w:rsidR="00D72B89">
      <w:t xml:space="preserve"> </w:t>
    </w:r>
    <w:r w:rsidR="00D72B89">
      <w:tab/>
      <w:t>Seite A-</w:t>
    </w:r>
    <w:r w:rsidR="00D72B89">
      <w:fldChar w:fldCharType="begin"/>
    </w:r>
    <w:r w:rsidR="00D72B89">
      <w:instrText xml:space="preserve"> PAGE   \* MERGEFORMAT </w:instrText>
    </w:r>
    <w:r w:rsidR="00D72B89">
      <w:fldChar w:fldCharType="separate"/>
    </w:r>
    <w:r w:rsidR="00472966">
      <w:rPr>
        <w:noProof/>
      </w:rPr>
      <w:t>5</w:t>
    </w:r>
    <w:r w:rsidR="00D72B89">
      <w:rPr>
        <w:noProof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41" w14:textId="77777777" w:rsidR="00D72B89" w:rsidRPr="009D2EDF" w:rsidRDefault="00D72B89" w:rsidP="009D2EDF">
    <w:pPr>
      <w:pStyle w:val="Kopfzeile"/>
      <w:tabs>
        <w:tab w:val="clear" w:pos="4536"/>
        <w:tab w:val="clear" w:pos="9072"/>
        <w:tab w:val="right" w:pos="8505"/>
      </w:tabs>
    </w:pPr>
    <w:r>
      <w:rPr>
        <w:noProof/>
      </w:rPr>
      <w:fldChar w:fldCharType="begin"/>
    </w:r>
    <w:r>
      <w:rPr>
        <w:noProof/>
      </w:rPr>
      <w:instrText xml:space="preserve"> STYLEREF  "PE_Anhang Überschrift 1" \l  \* MERGEFORMAT </w:instrText>
    </w:r>
    <w:r>
      <w:rPr>
        <w:noProof/>
      </w:rPr>
      <w:fldChar w:fldCharType="separate"/>
    </w:r>
    <w:r>
      <w:rPr>
        <w:noProof/>
      </w:rPr>
      <w:t>&lt;Titel von Kapitel A1 eintragen&gt;</w:t>
    </w:r>
    <w:r>
      <w:rPr>
        <w:noProof/>
      </w:rPr>
      <w:fldChar w:fldCharType="end"/>
    </w:r>
    <w:r>
      <w:t xml:space="preserve">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9" w14:textId="77777777" w:rsidR="00B35203" w:rsidRDefault="00B35203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B" w14:textId="77777777" w:rsidR="00D72B89" w:rsidRDefault="00D72B89" w:rsidP="00730922">
    <w:pPr>
      <w:pStyle w:val="ASEStandar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C" w14:textId="77777777" w:rsidR="00D72B89" w:rsidRPr="00C63DEB" w:rsidRDefault="00D72B89" w:rsidP="00901A50">
    <w:pPr>
      <w:pBdr>
        <w:bottom w:val="single" w:sz="8" w:space="3" w:color="auto"/>
      </w:pBdr>
      <w:tabs>
        <w:tab w:val="right" w:pos="7655"/>
      </w:tabs>
      <w:rPr>
        <w:sz w:val="20"/>
        <w:szCs w:val="20"/>
      </w:rPr>
    </w:pPr>
    <w:r>
      <w:rPr>
        <w:sz w:val="20"/>
        <w:szCs w:val="20"/>
      </w:rPr>
      <w:t>Inhaltsverzeichnis</w:t>
    </w:r>
    <w:r>
      <w:rPr>
        <w:sz w:val="20"/>
        <w:szCs w:val="20"/>
      </w:rPr>
      <w:tab/>
      <w:t xml:space="preserve">Seite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\* roman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ii</w:t>
    </w:r>
    <w:r>
      <w:rPr>
        <w:sz w:val="20"/>
        <w:szCs w:val="2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D" w14:textId="77777777" w:rsidR="00D72B89" w:rsidRDefault="00D72B89" w:rsidP="00730922">
    <w:pPr>
      <w:pStyle w:val="ASEStandard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E" w14:textId="77777777" w:rsidR="00D72B89" w:rsidRPr="00A01E79" w:rsidRDefault="00D72B89" w:rsidP="00730922">
    <w:pPr>
      <w:pStyle w:val="ASEStandar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2F" w14:textId="27C441A1" w:rsidR="00D72B89" w:rsidRPr="00401FBC" w:rsidRDefault="00D72B89" w:rsidP="00401FBC">
    <w:pPr>
      <w:pStyle w:val="Kopfzeile"/>
      <w:tabs>
        <w:tab w:val="clear" w:pos="4536"/>
      </w:tabs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tab/>
    </w:r>
    <w:r>
      <w:rPr>
        <w:noProof/>
      </w:rPr>
      <w:fldChar w:fldCharType="begin"/>
    </w:r>
    <w:r>
      <w:rPr>
        <w:noProof/>
      </w:rPr>
      <w:instrText xml:space="preserve"> STYLEREF  "PE_Inhaltsverzeichnis: Überschrift" \l  \* MERGEFORMAT </w:instrText>
    </w:r>
    <w:r>
      <w:rPr>
        <w:noProof/>
      </w:rPr>
      <w:fldChar w:fldCharType="separate"/>
    </w:r>
    <w:r w:rsidR="004C1A79">
      <w:rPr>
        <w:b/>
        <w:bCs/>
        <w:noProof/>
      </w:rPr>
      <w:t>Fehler! Verwenden Sie die Registerkarte 'Start', um PE_Inhaltsverzeichnis: Überschrift dem Text zuzuweisen, der hier angezeigt werden soll.</w:t>
    </w:r>
    <w:r>
      <w:rPr>
        <w:noProof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E30" w14:textId="77777777" w:rsidR="00D72B89" w:rsidRPr="00A01E79" w:rsidRDefault="00D72B89" w:rsidP="00730922">
    <w:pPr>
      <w:pStyle w:val="ASEStandar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D06BEC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64A3D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244BBA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F88A22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954EF1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EABE4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9C021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8C985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4A9B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00A7D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D117B"/>
    <w:multiLevelType w:val="hybridMultilevel"/>
    <w:tmpl w:val="990286A0"/>
    <w:lvl w:ilvl="0" w:tplc="C96022F4">
      <w:start w:val="1"/>
      <w:numFmt w:val="decimal"/>
      <w:lvlText w:val="A-%1"/>
      <w:lvlJc w:val="right"/>
      <w:pPr>
        <w:ind w:left="1440" w:hanging="360"/>
      </w:pPr>
      <w:rPr>
        <w:rFonts w:ascii="Arial" w:hAnsi="Arial" w:hint="default"/>
        <w:b/>
        <w:i w:val="0"/>
      </w:rPr>
    </w:lvl>
    <w:lvl w:ilvl="1" w:tplc="CC8468C0">
      <w:start w:val="1"/>
      <w:numFmt w:val="decimal"/>
      <w:lvlText w:val="A-%2"/>
      <w:lvlJc w:val="right"/>
      <w:pPr>
        <w:ind w:left="1440" w:hanging="360"/>
      </w:pPr>
      <w:rPr>
        <w:rFonts w:ascii="Arial" w:hAnsi="Arial" w:hint="default"/>
        <w:b/>
        <w:i w:val="0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60144D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769660D"/>
    <w:multiLevelType w:val="hybridMultilevel"/>
    <w:tmpl w:val="873216A0"/>
    <w:lvl w:ilvl="0" w:tplc="CC8468C0">
      <w:start w:val="1"/>
      <w:numFmt w:val="decimal"/>
      <w:lvlText w:val="A-%1"/>
      <w:lvlJc w:val="right"/>
      <w:pPr>
        <w:ind w:left="720" w:hanging="360"/>
      </w:pPr>
      <w:rPr>
        <w:rFonts w:ascii="Arial" w:hAnsi="Arial"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30F7E"/>
    <w:multiLevelType w:val="hybridMultilevel"/>
    <w:tmpl w:val="14DA6EFA"/>
    <w:lvl w:ilvl="0" w:tplc="C96022F4">
      <w:start w:val="1"/>
      <w:numFmt w:val="decimal"/>
      <w:lvlText w:val="A-%1"/>
      <w:lvlJc w:val="right"/>
      <w:pPr>
        <w:ind w:left="1440" w:hanging="360"/>
      </w:pPr>
      <w:rPr>
        <w:rFonts w:ascii="Arial" w:hAnsi="Arial" w:hint="default"/>
        <w:b/>
        <w:i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8F1E69"/>
    <w:multiLevelType w:val="multilevel"/>
    <w:tmpl w:val="451240FC"/>
    <w:lvl w:ilvl="0">
      <w:start w:val="1"/>
      <w:numFmt w:val="decimal"/>
      <w:pStyle w:val="berschrift1"/>
      <w:lvlText w:val="%1"/>
      <w:lvlJc w:val="left"/>
      <w:pPr>
        <w:tabs>
          <w:tab w:val="num" w:pos="-1080"/>
        </w:tabs>
        <w:ind w:left="-108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5" w15:restartNumberingAfterBreak="0">
    <w:nsid w:val="28631E4C"/>
    <w:multiLevelType w:val="hybridMultilevel"/>
    <w:tmpl w:val="9CFCE9C6"/>
    <w:lvl w:ilvl="0" w:tplc="F02EA65A">
      <w:start w:val="1"/>
      <w:numFmt w:val="bullet"/>
      <w:pStyle w:val="ASEAufzhlungEbene2Punktaufzhlung"/>
      <w:lvlText w:val=""/>
      <w:lvlJc w:val="left"/>
      <w:pPr>
        <w:ind w:left="964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36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108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1180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1252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1324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139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46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5406" w:hanging="360"/>
      </w:pPr>
      <w:rPr>
        <w:rFonts w:ascii="Wingdings" w:hAnsi="Wingdings" w:hint="default"/>
      </w:rPr>
    </w:lvl>
  </w:abstractNum>
  <w:abstractNum w:abstractNumId="16" w15:restartNumberingAfterBreak="0">
    <w:nsid w:val="5FFD4A7E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61BA7755"/>
    <w:multiLevelType w:val="multilevel"/>
    <w:tmpl w:val="C22C8258"/>
    <w:lvl w:ilvl="0">
      <w:start w:val="1"/>
      <w:numFmt w:val="decimal"/>
      <w:pStyle w:val="ASEAnhangberschrift1"/>
      <w:lvlText w:val="A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ASEAnhangberschrift2"/>
      <w:lvlText w:val="A%1.%2"/>
      <w:lvlJc w:val="left"/>
      <w:pPr>
        <w:tabs>
          <w:tab w:val="num" w:pos="1588"/>
        </w:tabs>
        <w:ind w:left="851" w:hanging="491"/>
      </w:pPr>
      <w:rPr>
        <w:rFonts w:hint="default"/>
      </w:rPr>
    </w:lvl>
    <w:lvl w:ilvl="2">
      <w:start w:val="1"/>
      <w:numFmt w:val="decimal"/>
      <w:pStyle w:val="ASEAnhangberschrift3"/>
      <w:lvlText w:val="A%1.%2.%3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pStyle w:val="ASEAnhangberschrift4"/>
      <w:lvlText w:val="A%1.%2.%3.%4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8" w15:restartNumberingAfterBreak="0">
    <w:nsid w:val="61CD5272"/>
    <w:multiLevelType w:val="hybridMultilevel"/>
    <w:tmpl w:val="B642B754"/>
    <w:lvl w:ilvl="0" w:tplc="AEB61E28">
      <w:start w:val="1"/>
      <w:numFmt w:val="decimal"/>
      <w:pStyle w:val="ASEAufzhlungEbene1Ordnungszah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6C7835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77925EE1"/>
    <w:multiLevelType w:val="hybridMultilevel"/>
    <w:tmpl w:val="751C55E6"/>
    <w:lvl w:ilvl="0" w:tplc="1F264E86">
      <w:start w:val="1"/>
      <w:numFmt w:val="bullet"/>
      <w:pStyle w:val="ASEAufzhlungEbene1Punktauf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D235CD"/>
    <w:multiLevelType w:val="hybridMultilevel"/>
    <w:tmpl w:val="01CE8E3C"/>
    <w:lvl w:ilvl="0" w:tplc="C96022F4">
      <w:start w:val="1"/>
      <w:numFmt w:val="decimal"/>
      <w:lvlText w:val="A-%1"/>
      <w:lvlJc w:val="right"/>
      <w:pPr>
        <w:ind w:left="1440" w:hanging="360"/>
      </w:pPr>
      <w:rPr>
        <w:rFonts w:ascii="Arial" w:hAnsi="Arial" w:hint="default"/>
        <w:b/>
        <w:i w:val="0"/>
      </w:rPr>
    </w:lvl>
    <w:lvl w:ilvl="1" w:tplc="17A441FE">
      <w:start w:val="1"/>
      <w:numFmt w:val="decimal"/>
      <w:lvlText w:val="A%2"/>
      <w:lvlJc w:val="right"/>
      <w:pPr>
        <w:ind w:left="1440" w:hanging="360"/>
      </w:pPr>
      <w:rPr>
        <w:rFonts w:ascii="Arial" w:hAnsi="Arial" w:hint="default"/>
        <w:b/>
        <w:i w:val="0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605DD6"/>
    <w:multiLevelType w:val="hybridMultilevel"/>
    <w:tmpl w:val="59709332"/>
    <w:lvl w:ilvl="0" w:tplc="6936C3C2">
      <w:start w:val="1"/>
      <w:numFmt w:val="decimal"/>
      <w:pStyle w:val="ASEAufzhlungEbene2Ordnungszah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364831">
    <w:abstractNumId w:val="9"/>
  </w:num>
  <w:num w:numId="2" w16cid:durableId="520822708">
    <w:abstractNumId w:val="7"/>
  </w:num>
  <w:num w:numId="3" w16cid:durableId="1544292881">
    <w:abstractNumId w:val="6"/>
  </w:num>
  <w:num w:numId="4" w16cid:durableId="1887837037">
    <w:abstractNumId w:val="5"/>
  </w:num>
  <w:num w:numId="5" w16cid:durableId="1545946823">
    <w:abstractNumId w:val="4"/>
  </w:num>
  <w:num w:numId="6" w16cid:durableId="895361399">
    <w:abstractNumId w:val="8"/>
  </w:num>
  <w:num w:numId="7" w16cid:durableId="1119295967">
    <w:abstractNumId w:val="3"/>
  </w:num>
  <w:num w:numId="8" w16cid:durableId="1205631909">
    <w:abstractNumId w:val="2"/>
  </w:num>
  <w:num w:numId="9" w16cid:durableId="1761559671">
    <w:abstractNumId w:val="1"/>
  </w:num>
  <w:num w:numId="10" w16cid:durableId="95292840">
    <w:abstractNumId w:val="0"/>
  </w:num>
  <w:num w:numId="11" w16cid:durableId="1992520685">
    <w:abstractNumId w:val="14"/>
  </w:num>
  <w:num w:numId="12" w16cid:durableId="815603892">
    <w:abstractNumId w:val="17"/>
  </w:num>
  <w:num w:numId="13" w16cid:durableId="1907297811">
    <w:abstractNumId w:val="16"/>
  </w:num>
  <w:num w:numId="14" w16cid:durableId="1088384962">
    <w:abstractNumId w:val="11"/>
  </w:num>
  <w:num w:numId="15" w16cid:durableId="1181360004">
    <w:abstractNumId w:val="19"/>
  </w:num>
  <w:num w:numId="16" w16cid:durableId="216089109">
    <w:abstractNumId w:val="22"/>
  </w:num>
  <w:num w:numId="17" w16cid:durableId="1498495322">
    <w:abstractNumId w:val="15"/>
  </w:num>
  <w:num w:numId="18" w16cid:durableId="803738542">
    <w:abstractNumId w:val="18"/>
  </w:num>
  <w:num w:numId="19" w16cid:durableId="1009138127">
    <w:abstractNumId w:val="20"/>
  </w:num>
  <w:num w:numId="20" w16cid:durableId="1853370524">
    <w:abstractNumId w:val="12"/>
  </w:num>
  <w:num w:numId="21" w16cid:durableId="244653542">
    <w:abstractNumId w:val="13"/>
  </w:num>
  <w:num w:numId="22" w16cid:durableId="1005716853">
    <w:abstractNumId w:val="21"/>
  </w:num>
  <w:num w:numId="23" w16cid:durableId="596524986">
    <w:abstractNumId w:val="10"/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imm Fichtler">
    <w15:presenceInfo w15:providerId="AD" w15:userId="S::fichtler@mail.uni-paderborn.de::38321c81-e74a-4fa1-a1cb-b8d4aba710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mirrorMargin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1NDUyMTAxNjQ1NzNU0lEKTi0uzszPAykwrAUA6dACCCwAAAA="/>
  </w:docVars>
  <w:rsids>
    <w:rsidRoot w:val="00202227"/>
    <w:rsid w:val="00007554"/>
    <w:rsid w:val="000113A0"/>
    <w:rsid w:val="000144AA"/>
    <w:rsid w:val="00022350"/>
    <w:rsid w:val="00023144"/>
    <w:rsid w:val="000261AD"/>
    <w:rsid w:val="000268CA"/>
    <w:rsid w:val="0003324A"/>
    <w:rsid w:val="00033E33"/>
    <w:rsid w:val="00040B7D"/>
    <w:rsid w:val="000412A1"/>
    <w:rsid w:val="000476E6"/>
    <w:rsid w:val="00052F0A"/>
    <w:rsid w:val="00053F96"/>
    <w:rsid w:val="000540F5"/>
    <w:rsid w:val="00054EA1"/>
    <w:rsid w:val="000619B6"/>
    <w:rsid w:val="00070E12"/>
    <w:rsid w:val="00072052"/>
    <w:rsid w:val="000940EF"/>
    <w:rsid w:val="000A47EC"/>
    <w:rsid w:val="000A5170"/>
    <w:rsid w:val="000D7A50"/>
    <w:rsid w:val="000E0B33"/>
    <w:rsid w:val="000E295B"/>
    <w:rsid w:val="00102E85"/>
    <w:rsid w:val="00111F30"/>
    <w:rsid w:val="001300B9"/>
    <w:rsid w:val="00136B36"/>
    <w:rsid w:val="00141C69"/>
    <w:rsid w:val="00163F45"/>
    <w:rsid w:val="001703F6"/>
    <w:rsid w:val="00171236"/>
    <w:rsid w:val="001719DD"/>
    <w:rsid w:val="001757C9"/>
    <w:rsid w:val="001979D5"/>
    <w:rsid w:val="001A5739"/>
    <w:rsid w:val="001A7179"/>
    <w:rsid w:val="001B1A94"/>
    <w:rsid w:val="001B737D"/>
    <w:rsid w:val="001C2830"/>
    <w:rsid w:val="001D0F03"/>
    <w:rsid w:val="0020187F"/>
    <w:rsid w:val="00202227"/>
    <w:rsid w:val="0020408F"/>
    <w:rsid w:val="00206990"/>
    <w:rsid w:val="002111C5"/>
    <w:rsid w:val="00220650"/>
    <w:rsid w:val="002278E3"/>
    <w:rsid w:val="00237EB3"/>
    <w:rsid w:val="00240912"/>
    <w:rsid w:val="0024189B"/>
    <w:rsid w:val="002445B4"/>
    <w:rsid w:val="00253DE9"/>
    <w:rsid w:val="00255AC9"/>
    <w:rsid w:val="00256870"/>
    <w:rsid w:val="00257599"/>
    <w:rsid w:val="0025773C"/>
    <w:rsid w:val="00270B9E"/>
    <w:rsid w:val="002836DF"/>
    <w:rsid w:val="002868F2"/>
    <w:rsid w:val="002B0116"/>
    <w:rsid w:val="002B1BE4"/>
    <w:rsid w:val="002B57B2"/>
    <w:rsid w:val="002B5811"/>
    <w:rsid w:val="002C1806"/>
    <w:rsid w:val="002C589E"/>
    <w:rsid w:val="002D0EFC"/>
    <w:rsid w:val="002E2151"/>
    <w:rsid w:val="002F45DE"/>
    <w:rsid w:val="002F4A67"/>
    <w:rsid w:val="002F5AD1"/>
    <w:rsid w:val="00315312"/>
    <w:rsid w:val="00315BEF"/>
    <w:rsid w:val="0032480F"/>
    <w:rsid w:val="003249FB"/>
    <w:rsid w:val="00331AE1"/>
    <w:rsid w:val="003402DB"/>
    <w:rsid w:val="00344CD0"/>
    <w:rsid w:val="00357A35"/>
    <w:rsid w:val="00365699"/>
    <w:rsid w:val="0036781D"/>
    <w:rsid w:val="00370CB2"/>
    <w:rsid w:val="00371337"/>
    <w:rsid w:val="00383174"/>
    <w:rsid w:val="0039120A"/>
    <w:rsid w:val="00391320"/>
    <w:rsid w:val="003A6D65"/>
    <w:rsid w:val="003C11A4"/>
    <w:rsid w:val="003C2774"/>
    <w:rsid w:val="003E4255"/>
    <w:rsid w:val="003F36F5"/>
    <w:rsid w:val="003F4A96"/>
    <w:rsid w:val="003F51DE"/>
    <w:rsid w:val="00401FBC"/>
    <w:rsid w:val="004163FD"/>
    <w:rsid w:val="00417116"/>
    <w:rsid w:val="00424B8A"/>
    <w:rsid w:val="0043566A"/>
    <w:rsid w:val="00435BDC"/>
    <w:rsid w:val="004420C7"/>
    <w:rsid w:val="0044409E"/>
    <w:rsid w:val="00446160"/>
    <w:rsid w:val="0045103B"/>
    <w:rsid w:val="00453293"/>
    <w:rsid w:val="00464382"/>
    <w:rsid w:val="004665F9"/>
    <w:rsid w:val="004709FC"/>
    <w:rsid w:val="00472966"/>
    <w:rsid w:val="004811BB"/>
    <w:rsid w:val="00487EFD"/>
    <w:rsid w:val="00490F5D"/>
    <w:rsid w:val="004917AA"/>
    <w:rsid w:val="00497C20"/>
    <w:rsid w:val="004A3851"/>
    <w:rsid w:val="004A563C"/>
    <w:rsid w:val="004B2E93"/>
    <w:rsid w:val="004B5F77"/>
    <w:rsid w:val="004B64AA"/>
    <w:rsid w:val="004C002C"/>
    <w:rsid w:val="004C1A79"/>
    <w:rsid w:val="004C46FD"/>
    <w:rsid w:val="004D0388"/>
    <w:rsid w:val="004D7B86"/>
    <w:rsid w:val="004F4C73"/>
    <w:rsid w:val="005010C4"/>
    <w:rsid w:val="00504A29"/>
    <w:rsid w:val="00511563"/>
    <w:rsid w:val="0051555B"/>
    <w:rsid w:val="005378A6"/>
    <w:rsid w:val="00547006"/>
    <w:rsid w:val="005474BD"/>
    <w:rsid w:val="00554175"/>
    <w:rsid w:val="00555CA0"/>
    <w:rsid w:val="00565B55"/>
    <w:rsid w:val="00581461"/>
    <w:rsid w:val="005853B7"/>
    <w:rsid w:val="00593E3E"/>
    <w:rsid w:val="005A2640"/>
    <w:rsid w:val="005A4D79"/>
    <w:rsid w:val="005B4201"/>
    <w:rsid w:val="005C4F4E"/>
    <w:rsid w:val="005D27E0"/>
    <w:rsid w:val="00604DC6"/>
    <w:rsid w:val="00604FE3"/>
    <w:rsid w:val="006106BB"/>
    <w:rsid w:val="00613076"/>
    <w:rsid w:val="00615E55"/>
    <w:rsid w:val="00621F76"/>
    <w:rsid w:val="00622E24"/>
    <w:rsid w:val="006233F5"/>
    <w:rsid w:val="00625D03"/>
    <w:rsid w:val="00626248"/>
    <w:rsid w:val="0062778A"/>
    <w:rsid w:val="00635289"/>
    <w:rsid w:val="00637FA6"/>
    <w:rsid w:val="0064439E"/>
    <w:rsid w:val="00646D98"/>
    <w:rsid w:val="00650F24"/>
    <w:rsid w:val="00653DB2"/>
    <w:rsid w:val="00665418"/>
    <w:rsid w:val="00675AB8"/>
    <w:rsid w:val="00677782"/>
    <w:rsid w:val="006908EB"/>
    <w:rsid w:val="006909B1"/>
    <w:rsid w:val="00695C3F"/>
    <w:rsid w:val="006A3335"/>
    <w:rsid w:val="006B7F12"/>
    <w:rsid w:val="006C32F4"/>
    <w:rsid w:val="006D7E48"/>
    <w:rsid w:val="006E0576"/>
    <w:rsid w:val="006E1161"/>
    <w:rsid w:val="006E1BF0"/>
    <w:rsid w:val="006E3D3B"/>
    <w:rsid w:val="006E49D4"/>
    <w:rsid w:val="006E4C99"/>
    <w:rsid w:val="006E6331"/>
    <w:rsid w:val="006F2C49"/>
    <w:rsid w:val="006F492E"/>
    <w:rsid w:val="00715421"/>
    <w:rsid w:val="00721D20"/>
    <w:rsid w:val="00722ECB"/>
    <w:rsid w:val="007276DF"/>
    <w:rsid w:val="00730922"/>
    <w:rsid w:val="00730A35"/>
    <w:rsid w:val="00736D59"/>
    <w:rsid w:val="00756ED9"/>
    <w:rsid w:val="00757042"/>
    <w:rsid w:val="00770B44"/>
    <w:rsid w:val="0077288C"/>
    <w:rsid w:val="00773A43"/>
    <w:rsid w:val="007833C8"/>
    <w:rsid w:val="00793247"/>
    <w:rsid w:val="00793987"/>
    <w:rsid w:val="007A7379"/>
    <w:rsid w:val="007B0E9F"/>
    <w:rsid w:val="007B6469"/>
    <w:rsid w:val="007C1E38"/>
    <w:rsid w:val="007C4E48"/>
    <w:rsid w:val="007C56A7"/>
    <w:rsid w:val="007C590F"/>
    <w:rsid w:val="007D2C70"/>
    <w:rsid w:val="007D329B"/>
    <w:rsid w:val="007D4E7A"/>
    <w:rsid w:val="007D71A2"/>
    <w:rsid w:val="007E01BF"/>
    <w:rsid w:val="007E4921"/>
    <w:rsid w:val="007E5FD2"/>
    <w:rsid w:val="007E6591"/>
    <w:rsid w:val="008006B7"/>
    <w:rsid w:val="0081113A"/>
    <w:rsid w:val="008170BC"/>
    <w:rsid w:val="00817C54"/>
    <w:rsid w:val="00832720"/>
    <w:rsid w:val="00851678"/>
    <w:rsid w:val="0085604C"/>
    <w:rsid w:val="00862335"/>
    <w:rsid w:val="00862D6F"/>
    <w:rsid w:val="00883532"/>
    <w:rsid w:val="008840DE"/>
    <w:rsid w:val="00890FAE"/>
    <w:rsid w:val="00891360"/>
    <w:rsid w:val="00892907"/>
    <w:rsid w:val="008A7029"/>
    <w:rsid w:val="008B0821"/>
    <w:rsid w:val="008B2A36"/>
    <w:rsid w:val="008B4C55"/>
    <w:rsid w:val="008C14A1"/>
    <w:rsid w:val="008C2BA5"/>
    <w:rsid w:val="008C7E6C"/>
    <w:rsid w:val="008D2090"/>
    <w:rsid w:val="008D3372"/>
    <w:rsid w:val="008F0549"/>
    <w:rsid w:val="008F0D9F"/>
    <w:rsid w:val="008F7F68"/>
    <w:rsid w:val="00901A50"/>
    <w:rsid w:val="00904917"/>
    <w:rsid w:val="00907977"/>
    <w:rsid w:val="00915109"/>
    <w:rsid w:val="0091517E"/>
    <w:rsid w:val="00916140"/>
    <w:rsid w:val="00926FB5"/>
    <w:rsid w:val="009523C4"/>
    <w:rsid w:val="00956E93"/>
    <w:rsid w:val="00970764"/>
    <w:rsid w:val="00982F82"/>
    <w:rsid w:val="00983AA0"/>
    <w:rsid w:val="00985ADC"/>
    <w:rsid w:val="00987365"/>
    <w:rsid w:val="009A2314"/>
    <w:rsid w:val="009A68E5"/>
    <w:rsid w:val="009B2CAB"/>
    <w:rsid w:val="009C167B"/>
    <w:rsid w:val="009C743A"/>
    <w:rsid w:val="009D2EDF"/>
    <w:rsid w:val="009D2FBF"/>
    <w:rsid w:val="009D4ED3"/>
    <w:rsid w:val="009D691D"/>
    <w:rsid w:val="009E014C"/>
    <w:rsid w:val="009E0708"/>
    <w:rsid w:val="009F3309"/>
    <w:rsid w:val="00A00BCA"/>
    <w:rsid w:val="00A01E79"/>
    <w:rsid w:val="00A116FA"/>
    <w:rsid w:val="00A1372A"/>
    <w:rsid w:val="00A27427"/>
    <w:rsid w:val="00A31B16"/>
    <w:rsid w:val="00A43CBA"/>
    <w:rsid w:val="00A45A00"/>
    <w:rsid w:val="00A643CE"/>
    <w:rsid w:val="00A8106B"/>
    <w:rsid w:val="00A83BC4"/>
    <w:rsid w:val="00A86714"/>
    <w:rsid w:val="00A87F70"/>
    <w:rsid w:val="00A94657"/>
    <w:rsid w:val="00A97064"/>
    <w:rsid w:val="00AA038E"/>
    <w:rsid w:val="00AA2A2A"/>
    <w:rsid w:val="00AA6FDB"/>
    <w:rsid w:val="00AB31EF"/>
    <w:rsid w:val="00AC0E80"/>
    <w:rsid w:val="00AC3226"/>
    <w:rsid w:val="00AD1255"/>
    <w:rsid w:val="00AD547E"/>
    <w:rsid w:val="00AD55F2"/>
    <w:rsid w:val="00AE3C31"/>
    <w:rsid w:val="00AE57B4"/>
    <w:rsid w:val="00AF67EE"/>
    <w:rsid w:val="00B14DAA"/>
    <w:rsid w:val="00B15306"/>
    <w:rsid w:val="00B16CD3"/>
    <w:rsid w:val="00B21762"/>
    <w:rsid w:val="00B22050"/>
    <w:rsid w:val="00B35203"/>
    <w:rsid w:val="00B37F73"/>
    <w:rsid w:val="00B4472B"/>
    <w:rsid w:val="00B45B33"/>
    <w:rsid w:val="00B51E1F"/>
    <w:rsid w:val="00B61C62"/>
    <w:rsid w:val="00B719AF"/>
    <w:rsid w:val="00B760F4"/>
    <w:rsid w:val="00B8763A"/>
    <w:rsid w:val="00B93151"/>
    <w:rsid w:val="00BA5B7E"/>
    <w:rsid w:val="00BB0440"/>
    <w:rsid w:val="00BB3555"/>
    <w:rsid w:val="00BB4F38"/>
    <w:rsid w:val="00BD6871"/>
    <w:rsid w:val="00BE107A"/>
    <w:rsid w:val="00BF158A"/>
    <w:rsid w:val="00BF6BE1"/>
    <w:rsid w:val="00C00E69"/>
    <w:rsid w:val="00C07E30"/>
    <w:rsid w:val="00C11BE1"/>
    <w:rsid w:val="00C20435"/>
    <w:rsid w:val="00C21ADC"/>
    <w:rsid w:val="00C24C98"/>
    <w:rsid w:val="00C334F6"/>
    <w:rsid w:val="00C3623D"/>
    <w:rsid w:val="00C36F26"/>
    <w:rsid w:val="00C37801"/>
    <w:rsid w:val="00C45261"/>
    <w:rsid w:val="00C52173"/>
    <w:rsid w:val="00C55A85"/>
    <w:rsid w:val="00C62C52"/>
    <w:rsid w:val="00C63DEB"/>
    <w:rsid w:val="00C73F38"/>
    <w:rsid w:val="00C75323"/>
    <w:rsid w:val="00C77D26"/>
    <w:rsid w:val="00C82887"/>
    <w:rsid w:val="00C904FA"/>
    <w:rsid w:val="00C96179"/>
    <w:rsid w:val="00C96C1F"/>
    <w:rsid w:val="00CB0B5D"/>
    <w:rsid w:val="00CB6E9B"/>
    <w:rsid w:val="00CC0B27"/>
    <w:rsid w:val="00CC66E4"/>
    <w:rsid w:val="00CD66BB"/>
    <w:rsid w:val="00CE1122"/>
    <w:rsid w:val="00CE17FF"/>
    <w:rsid w:val="00CE47B9"/>
    <w:rsid w:val="00CF240B"/>
    <w:rsid w:val="00CF3258"/>
    <w:rsid w:val="00CF578A"/>
    <w:rsid w:val="00D031E6"/>
    <w:rsid w:val="00D05E6E"/>
    <w:rsid w:val="00D11E94"/>
    <w:rsid w:val="00D2604A"/>
    <w:rsid w:val="00D306E2"/>
    <w:rsid w:val="00D32206"/>
    <w:rsid w:val="00D6540A"/>
    <w:rsid w:val="00D717C8"/>
    <w:rsid w:val="00D72B89"/>
    <w:rsid w:val="00D73237"/>
    <w:rsid w:val="00D85CEB"/>
    <w:rsid w:val="00D9122A"/>
    <w:rsid w:val="00D96457"/>
    <w:rsid w:val="00DA29C2"/>
    <w:rsid w:val="00DB0BC2"/>
    <w:rsid w:val="00DB5557"/>
    <w:rsid w:val="00DB6FD4"/>
    <w:rsid w:val="00DC1C74"/>
    <w:rsid w:val="00DC4517"/>
    <w:rsid w:val="00DC6A18"/>
    <w:rsid w:val="00DC7985"/>
    <w:rsid w:val="00DD127E"/>
    <w:rsid w:val="00DD4EB5"/>
    <w:rsid w:val="00DD6B3E"/>
    <w:rsid w:val="00DD73FD"/>
    <w:rsid w:val="00DE5051"/>
    <w:rsid w:val="00DF31BB"/>
    <w:rsid w:val="00E067FF"/>
    <w:rsid w:val="00E10BB8"/>
    <w:rsid w:val="00E158CB"/>
    <w:rsid w:val="00E2296F"/>
    <w:rsid w:val="00E26B08"/>
    <w:rsid w:val="00E43569"/>
    <w:rsid w:val="00E450BE"/>
    <w:rsid w:val="00E46FCA"/>
    <w:rsid w:val="00E516F7"/>
    <w:rsid w:val="00E53B20"/>
    <w:rsid w:val="00E53FFB"/>
    <w:rsid w:val="00E73190"/>
    <w:rsid w:val="00E83CF2"/>
    <w:rsid w:val="00E86B89"/>
    <w:rsid w:val="00E87E4E"/>
    <w:rsid w:val="00E907CF"/>
    <w:rsid w:val="00E97F97"/>
    <w:rsid w:val="00EB390E"/>
    <w:rsid w:val="00EC172F"/>
    <w:rsid w:val="00EC586A"/>
    <w:rsid w:val="00EC6A0A"/>
    <w:rsid w:val="00ED1162"/>
    <w:rsid w:val="00EE1903"/>
    <w:rsid w:val="00EF73EF"/>
    <w:rsid w:val="00F03DB2"/>
    <w:rsid w:val="00F15333"/>
    <w:rsid w:val="00F16F66"/>
    <w:rsid w:val="00F30165"/>
    <w:rsid w:val="00F4176F"/>
    <w:rsid w:val="00F528C3"/>
    <w:rsid w:val="00F5444A"/>
    <w:rsid w:val="00F57054"/>
    <w:rsid w:val="00F60B42"/>
    <w:rsid w:val="00F61A91"/>
    <w:rsid w:val="00F67515"/>
    <w:rsid w:val="00F717A8"/>
    <w:rsid w:val="00F90ED9"/>
    <w:rsid w:val="00F90F77"/>
    <w:rsid w:val="00FA6FEA"/>
    <w:rsid w:val="00FD4231"/>
    <w:rsid w:val="00FD454E"/>
    <w:rsid w:val="00FD537C"/>
    <w:rsid w:val="00FD75B9"/>
    <w:rsid w:val="00FE1D48"/>
    <w:rsid w:val="00FE2704"/>
    <w:rsid w:val="00FE6BB6"/>
    <w:rsid w:val="00FF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8D7D3C"/>
  <w15:docId w15:val="{7E441578-6B52-4BB1-B7AF-B44CE4BE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B51E1F"/>
    <w:pPr>
      <w:spacing w:after="160" w:line="320" w:lineRule="atLeast"/>
      <w:jc w:val="both"/>
    </w:pPr>
    <w:rPr>
      <w:sz w:val="24"/>
      <w:szCs w:val="24"/>
    </w:rPr>
  </w:style>
  <w:style w:type="paragraph" w:styleId="berschrift1">
    <w:name w:val="heading 1"/>
    <w:aliases w:val="ASE Ü1"/>
    <w:basedOn w:val="ArialASE"/>
    <w:next w:val="ASEStandard"/>
    <w:qFormat/>
    <w:rsid w:val="00C96C1F"/>
    <w:pPr>
      <w:keepNext/>
      <w:pageBreakBefore/>
      <w:numPr>
        <w:numId w:val="11"/>
      </w:numPr>
      <w:tabs>
        <w:tab w:val="clear" w:pos="-1080"/>
      </w:tabs>
      <w:spacing w:before="540" w:line="360" w:lineRule="atLeast"/>
      <w:ind w:left="567" w:hanging="567"/>
      <w:jc w:val="left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aliases w:val="ASE Ü2"/>
    <w:basedOn w:val="ArialASE"/>
    <w:next w:val="ASEStandard"/>
    <w:qFormat/>
    <w:rsid w:val="009A68E5"/>
    <w:pPr>
      <w:keepNext/>
      <w:numPr>
        <w:ilvl w:val="1"/>
        <w:numId w:val="11"/>
      </w:numPr>
      <w:tabs>
        <w:tab w:val="clear" w:pos="-360"/>
      </w:tabs>
      <w:spacing w:before="480"/>
      <w:ind w:left="680" w:hanging="680"/>
      <w:outlineLvl w:val="1"/>
    </w:pPr>
    <w:rPr>
      <w:rFonts w:cs="Arial"/>
      <w:b/>
      <w:bCs/>
      <w:iCs/>
      <w:sz w:val="26"/>
      <w:szCs w:val="28"/>
    </w:rPr>
  </w:style>
  <w:style w:type="paragraph" w:styleId="berschrift3">
    <w:name w:val="heading 3"/>
    <w:aliases w:val="ASE Ü3"/>
    <w:basedOn w:val="ArialASE"/>
    <w:next w:val="ASEStandard"/>
    <w:qFormat/>
    <w:rsid w:val="00C96C1F"/>
    <w:pPr>
      <w:keepNext/>
      <w:numPr>
        <w:ilvl w:val="2"/>
        <w:numId w:val="11"/>
      </w:numPr>
      <w:tabs>
        <w:tab w:val="clear" w:pos="0"/>
      </w:tabs>
      <w:spacing w:before="480"/>
      <w:ind w:left="794" w:hanging="794"/>
      <w:jc w:val="left"/>
      <w:outlineLvl w:val="2"/>
    </w:pPr>
    <w:rPr>
      <w:rFonts w:cs="Arial"/>
      <w:b/>
      <w:bCs/>
      <w:szCs w:val="26"/>
    </w:rPr>
  </w:style>
  <w:style w:type="paragraph" w:styleId="berschrift4">
    <w:name w:val="heading 4"/>
    <w:aliases w:val="ASE Ü4"/>
    <w:basedOn w:val="ArialASE"/>
    <w:next w:val="ASEStandard"/>
    <w:qFormat/>
    <w:rsid w:val="00C96C1F"/>
    <w:pPr>
      <w:keepNext/>
      <w:numPr>
        <w:ilvl w:val="3"/>
        <w:numId w:val="11"/>
      </w:numPr>
      <w:tabs>
        <w:tab w:val="clear" w:pos="360"/>
      </w:tabs>
      <w:spacing w:before="480"/>
      <w:ind w:left="964" w:hanging="964"/>
      <w:jc w:val="left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rsid w:val="006233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rsid w:val="000261AD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rsid w:val="000261AD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rsid w:val="000261AD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rsid w:val="000261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SEDeckblatt1Arbeit-Art">
    <w:name w:val="ASE_Deckblatt_1:Arbeit-Art"/>
    <w:basedOn w:val="ArialASE"/>
    <w:next w:val="ASEDeckblatt1BezStudiengang"/>
    <w:rsid w:val="00D2604A"/>
    <w:pPr>
      <w:spacing w:before="1680" w:after="0" w:line="660" w:lineRule="atLeast"/>
      <w:jc w:val="center"/>
    </w:pPr>
    <w:rPr>
      <w:b/>
      <w:sz w:val="48"/>
    </w:rPr>
  </w:style>
  <w:style w:type="paragraph" w:customStyle="1" w:styleId="ASEDeckblatt1BezStudiengang">
    <w:name w:val="ASE_Deckblatt_1: Bez.Studiengang"/>
    <w:basedOn w:val="ArialASE"/>
    <w:next w:val="ASEDeckblatt1ThemaderArbeit"/>
    <w:rsid w:val="00E158CB"/>
    <w:pPr>
      <w:spacing w:before="0" w:after="1200" w:line="380" w:lineRule="atLeast"/>
      <w:jc w:val="center"/>
    </w:pPr>
    <w:rPr>
      <w:sz w:val="28"/>
    </w:rPr>
  </w:style>
  <w:style w:type="paragraph" w:customStyle="1" w:styleId="ASEDeckblatt1ThemaderArbeit">
    <w:name w:val="ASE_Deckblatt_1: Thema der Arbeit"/>
    <w:basedOn w:val="ArialASE"/>
    <w:next w:val="ASEDeckblatt1AngabeVerfasser"/>
    <w:rsid w:val="00D2604A"/>
    <w:pPr>
      <w:spacing w:after="1680" w:line="480" w:lineRule="atLeast"/>
      <w:jc w:val="center"/>
    </w:pPr>
    <w:rPr>
      <w:b/>
      <w:sz w:val="36"/>
    </w:rPr>
  </w:style>
  <w:style w:type="paragraph" w:customStyle="1" w:styleId="ASEDeckblatt1AngabeVerfasser">
    <w:name w:val="ASE_Deckblatt_1: Angabe Verfasser"/>
    <w:basedOn w:val="ArialASE"/>
    <w:next w:val="ASEDeckblatt1NichtFreigegeben"/>
    <w:rsid w:val="00E158CB"/>
    <w:pPr>
      <w:spacing w:before="0" w:after="0"/>
      <w:jc w:val="center"/>
    </w:pPr>
  </w:style>
  <w:style w:type="paragraph" w:customStyle="1" w:styleId="ASEDeckblatt1NichtFreigegeben">
    <w:name w:val="ASE_Deckblatt_1: Nicht Freigegeben"/>
    <w:basedOn w:val="ArialASE"/>
    <w:next w:val="ASEDeckblatt1AngabeKorrektorBetreuer"/>
    <w:rsid w:val="004F4C73"/>
    <w:pPr>
      <w:spacing w:before="1200" w:after="0"/>
      <w:jc w:val="center"/>
    </w:pPr>
    <w:rPr>
      <w:b/>
      <w:sz w:val="28"/>
    </w:rPr>
  </w:style>
  <w:style w:type="paragraph" w:customStyle="1" w:styleId="ASEDeckblatt1AngabeKorrektorBetreuer">
    <w:name w:val="ASE_Deckblatt_1: Angabe Korrektor/Betreuer"/>
    <w:basedOn w:val="ArialASE"/>
    <w:rsid w:val="00E158CB"/>
    <w:pPr>
      <w:tabs>
        <w:tab w:val="right" w:pos="8505"/>
      </w:tabs>
      <w:spacing w:before="0" w:after="0"/>
      <w:jc w:val="left"/>
    </w:pPr>
  </w:style>
  <w:style w:type="paragraph" w:customStyle="1" w:styleId="ASEDeckblatt2wissenschaftlArbeitNummer">
    <w:name w:val="ASE_Deckblatt_2: wissenschaftl. Arbeit_Nummer"/>
    <w:basedOn w:val="ArialASE"/>
    <w:next w:val="ASEDeckblatt2ThemaderArbeit"/>
    <w:rsid w:val="00EC586A"/>
    <w:pPr>
      <w:spacing w:before="8900" w:after="0"/>
      <w:jc w:val="left"/>
    </w:pPr>
  </w:style>
  <w:style w:type="paragraph" w:customStyle="1" w:styleId="ASEDeckblatt2ThemaderArbeit">
    <w:name w:val="ASE_Deckblatt_2: Thema der Arbeit"/>
    <w:basedOn w:val="ArialASE"/>
    <w:next w:val="ASEDeckblatt2DatumderAbgabe"/>
    <w:rsid w:val="000E0B33"/>
    <w:pPr>
      <w:spacing w:before="960"/>
      <w:jc w:val="left"/>
    </w:pPr>
    <w:rPr>
      <w:b/>
    </w:rPr>
  </w:style>
  <w:style w:type="paragraph" w:customStyle="1" w:styleId="ASEDeckblatt2DatumderAbgabe">
    <w:name w:val="ASE_Deckblatt_2: Datum der Abgabe"/>
    <w:basedOn w:val="ArialASE"/>
    <w:next w:val="ASEDeckblatt2InsitutFirmaName"/>
    <w:rsid w:val="00EC586A"/>
    <w:pPr>
      <w:spacing w:before="0" w:after="0"/>
      <w:jc w:val="left"/>
    </w:pPr>
  </w:style>
  <w:style w:type="paragraph" w:customStyle="1" w:styleId="ASEDeckblatt2InsitutFirmaName">
    <w:name w:val="ASE_Deckblatt_2: Insitut/Firma_Name"/>
    <w:basedOn w:val="ASEStandard"/>
    <w:next w:val="ASEDeckblatt2InstitutFirmaAdresse"/>
    <w:rsid w:val="00EC586A"/>
    <w:pPr>
      <w:spacing w:before="480" w:after="0"/>
      <w:jc w:val="left"/>
    </w:pPr>
    <w:rPr>
      <w:b/>
    </w:rPr>
  </w:style>
  <w:style w:type="paragraph" w:customStyle="1" w:styleId="ASEDeckblatt2InstitutFirmaAdresse">
    <w:name w:val="ASE_Deckblatt_2: Institut/Firma_Adresse"/>
    <w:basedOn w:val="ArialASE"/>
    <w:rsid w:val="00EC586A"/>
    <w:pPr>
      <w:spacing w:before="0" w:after="0"/>
      <w:jc w:val="left"/>
    </w:pPr>
    <w:rPr>
      <w:sz w:val="22"/>
    </w:rPr>
  </w:style>
  <w:style w:type="paragraph" w:customStyle="1" w:styleId="ASESperrvermerk">
    <w:name w:val="ASE_Sperrvermerk"/>
    <w:basedOn w:val="ArialASE"/>
    <w:next w:val="ASEStandard"/>
    <w:rsid w:val="00A1372A"/>
    <w:pPr>
      <w:spacing w:before="6000"/>
      <w:jc w:val="center"/>
    </w:pPr>
    <w:rPr>
      <w:b/>
      <w:sz w:val="32"/>
    </w:rPr>
  </w:style>
  <w:style w:type="paragraph" w:customStyle="1" w:styleId="ASESperrvermerkName">
    <w:name w:val="ASE_Sperrvermerk_Name"/>
    <w:basedOn w:val="ArialASE"/>
    <w:next w:val="ASEStandard"/>
    <w:rsid w:val="00DC6A18"/>
    <w:pPr>
      <w:spacing w:before="0"/>
      <w:jc w:val="left"/>
    </w:pPr>
  </w:style>
  <w:style w:type="paragraph" w:customStyle="1" w:styleId="ASEEidesstattlicheErklrungberschrift">
    <w:name w:val="ASE_Eidesstattliche Erklärung Überschrift"/>
    <w:basedOn w:val="ArialASE"/>
    <w:next w:val="ASEEidesstattlicheErklrung"/>
    <w:rsid w:val="00E26B08"/>
    <w:pPr>
      <w:spacing w:before="9000"/>
      <w:jc w:val="left"/>
    </w:pPr>
    <w:rPr>
      <w:b/>
    </w:rPr>
  </w:style>
  <w:style w:type="paragraph" w:customStyle="1" w:styleId="ASEEidesstattlicheErklrung">
    <w:name w:val="ASE_Eidesstattliche Erklärung"/>
    <w:basedOn w:val="ArialASE"/>
    <w:rsid w:val="00E26B08"/>
    <w:pPr>
      <w:spacing w:before="0"/>
    </w:pPr>
  </w:style>
  <w:style w:type="paragraph" w:customStyle="1" w:styleId="ASEZusammenfassungberschrift">
    <w:name w:val="ASE_Zusammenfassung_Überschrift"/>
    <w:basedOn w:val="ArialASE"/>
    <w:next w:val="ASEStandard"/>
    <w:rsid w:val="000113A0"/>
    <w:pPr>
      <w:spacing w:before="480"/>
      <w:jc w:val="left"/>
    </w:pPr>
    <w:rPr>
      <w:b/>
    </w:rPr>
  </w:style>
  <w:style w:type="paragraph" w:customStyle="1" w:styleId="ASEKopfzeile">
    <w:name w:val="ASE_Kopfzeile"/>
    <w:basedOn w:val="ASEStandard"/>
    <w:link w:val="ASEKopfzeileZchn"/>
    <w:rsid w:val="00A00BCA"/>
    <w:pPr>
      <w:pBdr>
        <w:bottom w:val="single" w:sz="4" w:space="3" w:color="auto"/>
      </w:pBdr>
      <w:tabs>
        <w:tab w:val="right" w:pos="8505"/>
      </w:tabs>
    </w:pPr>
    <w:rPr>
      <w:sz w:val="20"/>
    </w:rPr>
  </w:style>
  <w:style w:type="paragraph" w:customStyle="1" w:styleId="ASEAnhangberschrift1">
    <w:name w:val="ASE_Anhang Überschrift 1"/>
    <w:basedOn w:val="ArialASE"/>
    <w:next w:val="ASEStandard"/>
    <w:autoRedefine/>
    <w:rsid w:val="003402DB"/>
    <w:pPr>
      <w:numPr>
        <w:numId w:val="12"/>
      </w:numPr>
      <w:tabs>
        <w:tab w:val="clear" w:pos="720"/>
      </w:tabs>
      <w:spacing w:before="540" w:line="360" w:lineRule="atLeast"/>
      <w:ind w:left="1021" w:hanging="1021"/>
      <w:jc w:val="left"/>
      <w:outlineLvl w:val="0"/>
    </w:pPr>
    <w:rPr>
      <w:b/>
      <w:sz w:val="28"/>
    </w:rPr>
  </w:style>
  <w:style w:type="paragraph" w:customStyle="1" w:styleId="ASETabellentext">
    <w:name w:val="ASE_Tabellentext"/>
    <w:basedOn w:val="ArialASE"/>
    <w:rsid w:val="008A7029"/>
    <w:pPr>
      <w:spacing w:before="120" w:after="120" w:line="240" w:lineRule="atLeast"/>
      <w:jc w:val="left"/>
    </w:pPr>
    <w:rPr>
      <w:sz w:val="20"/>
    </w:rPr>
  </w:style>
  <w:style w:type="paragraph" w:customStyle="1" w:styleId="ASEAbkrzungsverzeichnis">
    <w:name w:val="ASE_Abkürzungsverzeichnis"/>
    <w:basedOn w:val="ASEStandard"/>
    <w:rsid w:val="00417116"/>
    <w:pPr>
      <w:tabs>
        <w:tab w:val="left" w:pos="1134"/>
      </w:tabs>
      <w:ind w:left="1134" w:hanging="1134"/>
      <w:jc w:val="left"/>
    </w:pPr>
  </w:style>
  <w:style w:type="paragraph" w:customStyle="1" w:styleId="ASEBeschriftungBild">
    <w:name w:val="ASE_Beschriftung Bild"/>
    <w:basedOn w:val="ASEStandard"/>
    <w:next w:val="ASEStandard"/>
    <w:qFormat/>
    <w:rsid w:val="00883532"/>
    <w:pPr>
      <w:tabs>
        <w:tab w:val="left" w:pos="1134"/>
      </w:tabs>
      <w:spacing w:before="120" w:after="280"/>
      <w:ind w:left="1134" w:hanging="1134"/>
    </w:pPr>
    <w:rPr>
      <w:i/>
    </w:rPr>
  </w:style>
  <w:style w:type="paragraph" w:customStyle="1" w:styleId="ASEBeschriftungGleichung">
    <w:name w:val="ASE_Beschriftung Gleichung"/>
    <w:basedOn w:val="ASEStandard"/>
    <w:next w:val="ASEStandard"/>
    <w:rsid w:val="00883532"/>
    <w:pPr>
      <w:tabs>
        <w:tab w:val="left" w:pos="1701"/>
      </w:tabs>
      <w:spacing w:before="120" w:after="280"/>
      <w:ind w:left="1701" w:hanging="1701"/>
    </w:pPr>
    <w:rPr>
      <w:i/>
    </w:rPr>
  </w:style>
  <w:style w:type="paragraph" w:customStyle="1" w:styleId="ASEBeschriftungTabelle">
    <w:name w:val="ASE_Beschriftung Tabelle"/>
    <w:basedOn w:val="ASEStandard"/>
    <w:next w:val="ASEStandard"/>
    <w:rsid w:val="00883532"/>
    <w:pPr>
      <w:tabs>
        <w:tab w:val="left" w:pos="1418"/>
      </w:tabs>
      <w:spacing w:before="280" w:after="280"/>
      <w:ind w:left="1418" w:hanging="1418"/>
    </w:pPr>
    <w:rPr>
      <w:i/>
    </w:rPr>
  </w:style>
  <w:style w:type="paragraph" w:customStyle="1" w:styleId="ASEZwischenberschrift">
    <w:name w:val="ASE_Zwischenüberschrift"/>
    <w:basedOn w:val="ASEStandard"/>
    <w:next w:val="ASEStandard"/>
    <w:rsid w:val="00793987"/>
    <w:rPr>
      <w:b/>
    </w:rPr>
  </w:style>
  <w:style w:type="paragraph" w:customStyle="1" w:styleId="ASELiteraturverzeichnisZwischenberschrift">
    <w:name w:val="ASE_Literaturverzeichnis_Zwischenüberschrift"/>
    <w:basedOn w:val="ArialASE"/>
    <w:next w:val="ASELiteraturverzeichnis"/>
    <w:rsid w:val="00626248"/>
    <w:pPr>
      <w:tabs>
        <w:tab w:val="right" w:pos="8505"/>
      </w:tabs>
      <w:spacing w:before="480"/>
      <w:jc w:val="left"/>
    </w:pPr>
    <w:rPr>
      <w:b/>
    </w:rPr>
  </w:style>
  <w:style w:type="character" w:customStyle="1" w:styleId="FuzeileZchn">
    <w:name w:val="Fußzeile Zchn"/>
    <w:basedOn w:val="Absatz-Standardschriftart"/>
    <w:link w:val="Fuzeile"/>
    <w:uiPriority w:val="99"/>
    <w:rsid w:val="005010C4"/>
    <w:rPr>
      <w:sz w:val="24"/>
      <w:szCs w:val="24"/>
    </w:rPr>
  </w:style>
  <w:style w:type="paragraph" w:customStyle="1" w:styleId="ASELiteraturverzeichnis">
    <w:name w:val="ASE_Literaturverzeichnis"/>
    <w:basedOn w:val="ASEStandard"/>
    <w:rsid w:val="00757042"/>
    <w:pPr>
      <w:tabs>
        <w:tab w:val="left" w:pos="1134"/>
      </w:tabs>
      <w:spacing w:line="240" w:lineRule="auto"/>
      <w:ind w:left="1134" w:hanging="1134"/>
    </w:pPr>
    <w:rPr>
      <w:sz w:val="20"/>
    </w:rPr>
  </w:style>
  <w:style w:type="paragraph" w:customStyle="1" w:styleId="ASEInhaltsverzeichnisberschrift">
    <w:name w:val="ASE_Inhaltsverzeichnis: Überschrift"/>
    <w:basedOn w:val="ArialASE"/>
    <w:next w:val="ASEVerzeichnis1"/>
    <w:rsid w:val="00111F30"/>
    <w:pPr>
      <w:tabs>
        <w:tab w:val="right" w:pos="8505"/>
      </w:tabs>
      <w:spacing w:before="960" w:after="600"/>
      <w:jc w:val="left"/>
    </w:pPr>
    <w:rPr>
      <w:b/>
      <w:sz w:val="28"/>
    </w:rPr>
  </w:style>
  <w:style w:type="paragraph" w:customStyle="1" w:styleId="ASEZitatDefinition">
    <w:name w:val="ASE_Zitat_Definition"/>
    <w:basedOn w:val="ASEStandard"/>
    <w:next w:val="ASEStandard"/>
    <w:rsid w:val="00FE6BB6"/>
    <w:pPr>
      <w:ind w:left="851" w:right="851"/>
    </w:pPr>
    <w:rPr>
      <w:i/>
    </w:rPr>
  </w:style>
  <w:style w:type="paragraph" w:customStyle="1" w:styleId="ASEStandardnachAufzhlung">
    <w:name w:val="ASE_Standard nach Aufzählung"/>
    <w:basedOn w:val="ASEStandard"/>
    <w:next w:val="ASEStandard"/>
    <w:rsid w:val="00B93151"/>
    <w:pPr>
      <w:spacing w:before="280"/>
    </w:pPr>
  </w:style>
  <w:style w:type="paragraph" w:customStyle="1" w:styleId="ASEStandardnachTabelle">
    <w:name w:val="ASE_Standard nach Tabelle"/>
    <w:basedOn w:val="ASEStandard"/>
    <w:next w:val="ASEStandard"/>
    <w:rsid w:val="00AC3226"/>
    <w:pPr>
      <w:spacing w:before="280"/>
    </w:pPr>
  </w:style>
  <w:style w:type="character" w:customStyle="1" w:styleId="KopfzeileZchn">
    <w:name w:val="Kopfzeile Zchn"/>
    <w:basedOn w:val="Absatz-Standardschriftart"/>
    <w:link w:val="Kopfzeile"/>
    <w:uiPriority w:val="99"/>
    <w:rsid w:val="00E97F97"/>
    <w:rPr>
      <w:color w:val="5F497A" w:themeColor="accent4" w:themeShade="BF"/>
      <w:sz w:val="24"/>
      <w:szCs w:val="24"/>
    </w:rPr>
  </w:style>
  <w:style w:type="paragraph" w:customStyle="1" w:styleId="ASEKapitelbezogeneZusammenfassung">
    <w:name w:val="ASE_Kapitelbezogene Zusammenfassung"/>
    <w:basedOn w:val="ASEStandard"/>
    <w:rsid w:val="00E907CF"/>
    <w:pPr>
      <w:spacing w:before="320"/>
    </w:pPr>
    <w:rPr>
      <w:b/>
    </w:rPr>
  </w:style>
  <w:style w:type="character" w:styleId="Funotenzeichen">
    <w:name w:val="footnote reference"/>
    <w:aliases w:val="ASE Zeichen"/>
    <w:basedOn w:val="Absatz-Standardschriftart"/>
    <w:rsid w:val="00793987"/>
    <w:rPr>
      <w:rFonts w:ascii="Times New Roman" w:hAnsi="Times New Roman"/>
      <w:sz w:val="24"/>
      <w:vertAlign w:val="superscript"/>
    </w:rPr>
  </w:style>
  <w:style w:type="paragraph" w:customStyle="1" w:styleId="ASEAufzhlungEbene2">
    <w:name w:val="ASE_Aufzählung Ebene 2"/>
    <w:basedOn w:val="ASEStandard"/>
    <w:rsid w:val="001A5739"/>
    <w:pPr>
      <w:tabs>
        <w:tab w:val="num" w:pos="1134"/>
      </w:tabs>
      <w:spacing w:before="160" w:after="0"/>
      <w:ind w:left="1276" w:hanging="425"/>
    </w:pPr>
  </w:style>
  <w:style w:type="paragraph" w:customStyle="1" w:styleId="ASEBild">
    <w:name w:val="ASE_Bild"/>
    <w:next w:val="ASEBeschriftungBild"/>
    <w:rsid w:val="008D2090"/>
    <w:pPr>
      <w:spacing w:before="120"/>
      <w:jc w:val="center"/>
    </w:pPr>
    <w:rPr>
      <w:sz w:val="24"/>
      <w:szCs w:val="24"/>
    </w:rPr>
  </w:style>
  <w:style w:type="paragraph" w:styleId="Funotentext">
    <w:name w:val="footnote text"/>
    <w:aliases w:val="ASE"/>
    <w:basedOn w:val="ASEStandard"/>
    <w:link w:val="FunotentextZchn"/>
    <w:rsid w:val="00793987"/>
    <w:pPr>
      <w:tabs>
        <w:tab w:val="left" w:pos="170"/>
      </w:tabs>
      <w:spacing w:line="240" w:lineRule="auto"/>
      <w:ind w:left="170" w:hanging="170"/>
    </w:pPr>
    <w:rPr>
      <w:sz w:val="20"/>
      <w:szCs w:val="20"/>
    </w:rPr>
  </w:style>
  <w:style w:type="character" w:customStyle="1" w:styleId="FunotentextZchn">
    <w:name w:val="Fußnotentext Zchn"/>
    <w:aliases w:val="ASE Zchn"/>
    <w:basedOn w:val="Absatz-Standardschriftart"/>
    <w:link w:val="Funotentext"/>
    <w:rsid w:val="00793987"/>
    <w:rPr>
      <w:color w:val="5F497A" w:themeColor="accent4" w:themeShade="BF"/>
    </w:rPr>
  </w:style>
  <w:style w:type="paragraph" w:customStyle="1" w:styleId="ASEStandardnachZwischenberschriftmitAufzhlungEb1">
    <w:name w:val="ASE_Standard nach Zwischenüberschrift mit Aufzählung Eb. 1"/>
    <w:basedOn w:val="ASEStandard"/>
    <w:next w:val="ASEStandard"/>
    <w:rsid w:val="002111C5"/>
    <w:pPr>
      <w:ind w:left="425"/>
    </w:pPr>
  </w:style>
  <w:style w:type="paragraph" w:customStyle="1" w:styleId="ASEStandardnachZwischenberschriftmitAufzhlungEb2">
    <w:name w:val="ASE_Standard nach Zwischenüberschrift mit Aufzählung Eb. 2"/>
    <w:basedOn w:val="ASEStandard"/>
    <w:next w:val="ASEStandard"/>
    <w:rsid w:val="002111C5"/>
    <w:pPr>
      <w:ind w:left="1276"/>
    </w:pPr>
  </w:style>
  <w:style w:type="numbering" w:styleId="111111">
    <w:name w:val="Outline List 2"/>
    <w:basedOn w:val="KeineListe"/>
    <w:semiHidden/>
    <w:rsid w:val="000261AD"/>
    <w:pPr>
      <w:numPr>
        <w:numId w:val="13"/>
      </w:numPr>
    </w:pPr>
  </w:style>
  <w:style w:type="paragraph" w:styleId="Kopfzeile">
    <w:name w:val="header"/>
    <w:basedOn w:val="Standard"/>
    <w:link w:val="KopfzeileZchn"/>
    <w:uiPriority w:val="99"/>
    <w:rsid w:val="00F15333"/>
    <w:pPr>
      <w:tabs>
        <w:tab w:val="center" w:pos="4536"/>
        <w:tab w:val="right" w:pos="9072"/>
      </w:tabs>
    </w:pPr>
  </w:style>
  <w:style w:type="paragraph" w:styleId="Fuzeile">
    <w:name w:val="footer"/>
    <w:basedOn w:val="ASEStandard"/>
    <w:link w:val="FuzeileZchn"/>
    <w:uiPriority w:val="99"/>
    <w:rsid w:val="00F1533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F15333"/>
  </w:style>
  <w:style w:type="character" w:styleId="Kommentarzeichen">
    <w:name w:val="annotation reference"/>
    <w:basedOn w:val="Absatz-Standardschriftart"/>
    <w:semiHidden/>
    <w:rsid w:val="007C4E48"/>
    <w:rPr>
      <w:sz w:val="16"/>
      <w:szCs w:val="16"/>
    </w:rPr>
  </w:style>
  <w:style w:type="paragraph" w:styleId="Kommentartext">
    <w:name w:val="annotation text"/>
    <w:basedOn w:val="Standard"/>
    <w:semiHidden/>
    <w:rsid w:val="007C4E48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7C4E48"/>
    <w:rPr>
      <w:b/>
      <w:bCs/>
    </w:rPr>
  </w:style>
  <w:style w:type="paragraph" w:styleId="Sprechblasentext">
    <w:name w:val="Balloon Text"/>
    <w:basedOn w:val="Standard"/>
    <w:semiHidden/>
    <w:rsid w:val="007C4E48"/>
    <w:rPr>
      <w:rFonts w:ascii="Tahoma" w:hAnsi="Tahoma" w:cs="Tahoma"/>
      <w:sz w:val="16"/>
      <w:szCs w:val="16"/>
    </w:rPr>
  </w:style>
  <w:style w:type="paragraph" w:customStyle="1" w:styleId="ASEAnhangberschrift2">
    <w:name w:val="ASE_Anhang Überschrift 2"/>
    <w:basedOn w:val="ArialASE"/>
    <w:next w:val="ASEStandard"/>
    <w:rsid w:val="00D031E6"/>
    <w:pPr>
      <w:numPr>
        <w:ilvl w:val="1"/>
        <w:numId w:val="12"/>
      </w:numPr>
      <w:tabs>
        <w:tab w:val="clear" w:pos="1588"/>
        <w:tab w:val="left" w:pos="1021"/>
      </w:tabs>
      <w:spacing w:before="480"/>
      <w:ind w:left="1021" w:hanging="1021"/>
      <w:jc w:val="left"/>
      <w:outlineLvl w:val="1"/>
    </w:pPr>
    <w:rPr>
      <w:b/>
      <w:sz w:val="26"/>
    </w:rPr>
  </w:style>
  <w:style w:type="paragraph" w:customStyle="1" w:styleId="ASEAnhangberschrift3">
    <w:name w:val="ASE_Anhang Überschrift 3"/>
    <w:basedOn w:val="ArialASE"/>
    <w:next w:val="ASEStandard"/>
    <w:rsid w:val="000540F5"/>
    <w:pPr>
      <w:numPr>
        <w:ilvl w:val="2"/>
        <w:numId w:val="12"/>
      </w:numPr>
      <w:tabs>
        <w:tab w:val="clear" w:pos="2160"/>
        <w:tab w:val="left" w:pos="1021"/>
      </w:tabs>
      <w:spacing w:before="480"/>
      <w:ind w:left="1021" w:hanging="1021"/>
      <w:jc w:val="left"/>
      <w:outlineLvl w:val="2"/>
    </w:pPr>
    <w:rPr>
      <w:b/>
    </w:rPr>
  </w:style>
  <w:style w:type="paragraph" w:customStyle="1" w:styleId="ASEAnhangberschrift4">
    <w:name w:val="ASE_Anhang Überschrift 4"/>
    <w:basedOn w:val="ArialASE"/>
    <w:next w:val="ASEStandard"/>
    <w:rsid w:val="000540F5"/>
    <w:pPr>
      <w:numPr>
        <w:ilvl w:val="3"/>
        <w:numId w:val="12"/>
      </w:numPr>
      <w:tabs>
        <w:tab w:val="clear" w:pos="2880"/>
        <w:tab w:val="left" w:pos="1021"/>
      </w:tabs>
      <w:spacing w:before="480"/>
      <w:ind w:left="1021" w:hanging="1021"/>
      <w:jc w:val="left"/>
      <w:outlineLvl w:val="3"/>
    </w:pPr>
  </w:style>
  <w:style w:type="paragraph" w:customStyle="1" w:styleId="ASEAnhangberschriftAnhang">
    <w:name w:val="ASE_Anhang: Überschrift &quot;Anhang&quot;"/>
    <w:basedOn w:val="ArialASE"/>
    <w:next w:val="ASEStandard"/>
    <w:rsid w:val="00CE17FF"/>
    <w:pPr>
      <w:spacing w:before="480" w:after="360" w:line="320" w:lineRule="exact"/>
      <w:jc w:val="left"/>
    </w:pPr>
    <w:rPr>
      <w:b/>
      <w:sz w:val="28"/>
    </w:rPr>
  </w:style>
  <w:style w:type="paragraph" w:customStyle="1" w:styleId="ASEInhaltsverzeichnisberschriftAnhang">
    <w:name w:val="ASE_Inhaltsverzeichnis: Überschrift Anhang"/>
    <w:basedOn w:val="ArialASE"/>
    <w:next w:val="ASEVerzeichnis1"/>
    <w:rsid w:val="009E014C"/>
    <w:pPr>
      <w:spacing w:before="720" w:after="240"/>
      <w:jc w:val="left"/>
    </w:pPr>
    <w:rPr>
      <w:b/>
      <w:sz w:val="28"/>
    </w:rPr>
  </w:style>
  <w:style w:type="numbering" w:styleId="1ai">
    <w:name w:val="Outline List 1"/>
    <w:basedOn w:val="KeineListe"/>
    <w:semiHidden/>
    <w:rsid w:val="000261AD"/>
    <w:pPr>
      <w:numPr>
        <w:numId w:val="14"/>
      </w:numPr>
    </w:pPr>
  </w:style>
  <w:style w:type="paragraph" w:styleId="Anrede">
    <w:name w:val="Salutation"/>
    <w:basedOn w:val="Standard"/>
    <w:next w:val="Standard"/>
    <w:semiHidden/>
    <w:rsid w:val="000261AD"/>
  </w:style>
  <w:style w:type="numbering" w:styleId="ArtikelAbschnitt">
    <w:name w:val="Outline List 3"/>
    <w:basedOn w:val="KeineListe"/>
    <w:semiHidden/>
    <w:rsid w:val="000261AD"/>
    <w:pPr>
      <w:numPr>
        <w:numId w:val="15"/>
      </w:numPr>
    </w:pPr>
  </w:style>
  <w:style w:type="paragraph" w:styleId="Aufzhlungszeichen">
    <w:name w:val="List Bullet"/>
    <w:basedOn w:val="Standard"/>
    <w:semiHidden/>
    <w:rsid w:val="000261AD"/>
    <w:pPr>
      <w:numPr>
        <w:numId w:val="1"/>
      </w:numPr>
    </w:pPr>
  </w:style>
  <w:style w:type="paragraph" w:styleId="Aufzhlungszeichen2">
    <w:name w:val="List Bullet 2"/>
    <w:basedOn w:val="Standard"/>
    <w:semiHidden/>
    <w:rsid w:val="000261AD"/>
    <w:pPr>
      <w:numPr>
        <w:numId w:val="2"/>
      </w:numPr>
    </w:pPr>
  </w:style>
  <w:style w:type="paragraph" w:styleId="Aufzhlungszeichen3">
    <w:name w:val="List Bullet 3"/>
    <w:basedOn w:val="Standard"/>
    <w:semiHidden/>
    <w:rsid w:val="000261AD"/>
    <w:pPr>
      <w:numPr>
        <w:numId w:val="3"/>
      </w:numPr>
    </w:pPr>
  </w:style>
  <w:style w:type="paragraph" w:styleId="Aufzhlungszeichen4">
    <w:name w:val="List Bullet 4"/>
    <w:basedOn w:val="Standard"/>
    <w:semiHidden/>
    <w:rsid w:val="000261AD"/>
    <w:pPr>
      <w:numPr>
        <w:numId w:val="4"/>
      </w:numPr>
    </w:pPr>
  </w:style>
  <w:style w:type="paragraph" w:styleId="Aufzhlungszeichen5">
    <w:name w:val="List Bullet 5"/>
    <w:basedOn w:val="Standard"/>
    <w:semiHidden/>
    <w:rsid w:val="000261AD"/>
    <w:pPr>
      <w:numPr>
        <w:numId w:val="5"/>
      </w:numPr>
    </w:pPr>
  </w:style>
  <w:style w:type="character" w:styleId="BesuchterLink">
    <w:name w:val="FollowedHyperlink"/>
    <w:basedOn w:val="Absatz-Standardschriftart"/>
    <w:semiHidden/>
    <w:rsid w:val="000261AD"/>
    <w:rPr>
      <w:color w:val="800080"/>
      <w:u w:val="single"/>
    </w:rPr>
  </w:style>
  <w:style w:type="paragraph" w:styleId="Blocktext">
    <w:name w:val="Block Text"/>
    <w:basedOn w:val="Standard"/>
    <w:semiHidden/>
    <w:rsid w:val="000261AD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0261AD"/>
  </w:style>
  <w:style w:type="paragraph" w:styleId="E-Mail-Signatur">
    <w:name w:val="E-mail Signature"/>
    <w:basedOn w:val="Standard"/>
    <w:semiHidden/>
    <w:rsid w:val="000261AD"/>
  </w:style>
  <w:style w:type="character" w:customStyle="1" w:styleId="ASEKopfzeileZchn">
    <w:name w:val="ASE_Kopfzeile Zchn"/>
    <w:basedOn w:val="Absatz-Standardschriftart"/>
    <w:link w:val="ASEKopfzeile"/>
    <w:rsid w:val="00E97F97"/>
    <w:rPr>
      <w:color w:val="5F497A" w:themeColor="accent4" w:themeShade="BF"/>
      <w:szCs w:val="24"/>
    </w:rPr>
  </w:style>
  <w:style w:type="paragraph" w:styleId="Fu-Endnotenberschrift">
    <w:name w:val="Note Heading"/>
    <w:basedOn w:val="Standard"/>
    <w:next w:val="Standard"/>
    <w:semiHidden/>
    <w:rsid w:val="000261AD"/>
  </w:style>
  <w:style w:type="paragraph" w:styleId="Gruformel">
    <w:name w:val="Closing"/>
    <w:basedOn w:val="Standard"/>
    <w:semiHidden/>
    <w:rsid w:val="000261AD"/>
    <w:pPr>
      <w:ind w:left="4252"/>
    </w:pPr>
  </w:style>
  <w:style w:type="paragraph" w:customStyle="1" w:styleId="ASEAufzhlungEbene1">
    <w:name w:val="ASE_Aufzählung Ebene 1"/>
    <w:basedOn w:val="ASEStandard"/>
    <w:rsid w:val="00C45261"/>
    <w:pPr>
      <w:spacing w:before="160" w:after="0"/>
      <w:ind w:left="425" w:hanging="425"/>
    </w:pPr>
  </w:style>
  <w:style w:type="paragraph" w:styleId="HTMLAdresse">
    <w:name w:val="HTML Address"/>
    <w:basedOn w:val="Standard"/>
    <w:semiHidden/>
    <w:rsid w:val="000261AD"/>
    <w:rPr>
      <w:i/>
      <w:iCs/>
    </w:rPr>
  </w:style>
  <w:style w:type="character" w:styleId="HTMLAkronym">
    <w:name w:val="HTML Acronym"/>
    <w:basedOn w:val="Absatz-Standardschriftart"/>
    <w:semiHidden/>
    <w:rsid w:val="000261AD"/>
  </w:style>
  <w:style w:type="character" w:styleId="HTMLBeispiel">
    <w:name w:val="HTML Sample"/>
    <w:basedOn w:val="Absatz-Standardschriftart"/>
    <w:semiHidden/>
    <w:rsid w:val="000261AD"/>
    <w:rPr>
      <w:rFonts w:ascii="Courier New" w:hAnsi="Courier New" w:cs="Courier New"/>
    </w:rPr>
  </w:style>
  <w:style w:type="character" w:styleId="HTMLCode">
    <w:name w:val="HTML Code"/>
    <w:basedOn w:val="Absatz-Standardschriftart"/>
    <w:semiHidden/>
    <w:rsid w:val="000261AD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semiHidden/>
    <w:rsid w:val="000261AD"/>
    <w:rPr>
      <w:i/>
      <w:iCs/>
    </w:rPr>
  </w:style>
  <w:style w:type="character" w:styleId="HTMLSchreibmaschine">
    <w:name w:val="HTML Typewriter"/>
    <w:basedOn w:val="Absatz-Standardschriftart"/>
    <w:semiHidden/>
    <w:rsid w:val="000261AD"/>
    <w:rPr>
      <w:rFonts w:ascii="Courier New" w:hAnsi="Courier New" w:cs="Courier New"/>
      <w:sz w:val="20"/>
      <w:szCs w:val="20"/>
    </w:rPr>
  </w:style>
  <w:style w:type="character" w:styleId="HTMLTastatur">
    <w:name w:val="HTML Keyboard"/>
    <w:basedOn w:val="Absatz-Standardschriftart"/>
    <w:semiHidden/>
    <w:rsid w:val="000261AD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semiHidden/>
    <w:rsid w:val="000261AD"/>
    <w:rPr>
      <w:i/>
      <w:iCs/>
    </w:rPr>
  </w:style>
  <w:style w:type="paragraph" w:styleId="HTMLVorformatiert">
    <w:name w:val="HTML Preformatted"/>
    <w:basedOn w:val="Standard"/>
    <w:semiHidden/>
    <w:rsid w:val="000261AD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semiHidden/>
    <w:rsid w:val="000261AD"/>
    <w:rPr>
      <w:i/>
      <w:iCs/>
    </w:rPr>
  </w:style>
  <w:style w:type="paragraph" w:customStyle="1" w:styleId="ASEVerzeichnis1">
    <w:name w:val="ASE_Verzeichnis 1"/>
    <w:basedOn w:val="ArialASE"/>
    <w:link w:val="ASEVerzeichnis1Zchn"/>
    <w:rsid w:val="00625D03"/>
    <w:pPr>
      <w:tabs>
        <w:tab w:val="left" w:pos="794"/>
        <w:tab w:val="right" w:leader="dot" w:pos="8505"/>
      </w:tabs>
      <w:spacing w:after="0"/>
      <w:ind w:left="284" w:hanging="284"/>
      <w:outlineLvl w:val="0"/>
    </w:pPr>
  </w:style>
  <w:style w:type="paragraph" w:styleId="Liste">
    <w:name w:val="List"/>
    <w:basedOn w:val="Standard"/>
    <w:semiHidden/>
    <w:rsid w:val="000261AD"/>
    <w:pPr>
      <w:ind w:left="283" w:hanging="283"/>
    </w:pPr>
  </w:style>
  <w:style w:type="paragraph" w:styleId="Liste2">
    <w:name w:val="List 2"/>
    <w:basedOn w:val="Standard"/>
    <w:semiHidden/>
    <w:rsid w:val="000261AD"/>
    <w:pPr>
      <w:ind w:left="566" w:hanging="283"/>
    </w:pPr>
  </w:style>
  <w:style w:type="paragraph" w:styleId="Liste3">
    <w:name w:val="List 3"/>
    <w:basedOn w:val="Standard"/>
    <w:semiHidden/>
    <w:rsid w:val="000261AD"/>
    <w:pPr>
      <w:ind w:left="849" w:hanging="283"/>
    </w:pPr>
  </w:style>
  <w:style w:type="paragraph" w:styleId="Liste4">
    <w:name w:val="List 4"/>
    <w:basedOn w:val="Standard"/>
    <w:semiHidden/>
    <w:rsid w:val="000261AD"/>
    <w:pPr>
      <w:ind w:left="1132" w:hanging="283"/>
    </w:pPr>
  </w:style>
  <w:style w:type="paragraph" w:styleId="Liste5">
    <w:name w:val="List 5"/>
    <w:basedOn w:val="Standard"/>
    <w:semiHidden/>
    <w:rsid w:val="000261AD"/>
    <w:pPr>
      <w:ind w:left="1415" w:hanging="283"/>
    </w:pPr>
  </w:style>
  <w:style w:type="paragraph" w:styleId="Listenfortsetzung">
    <w:name w:val="List Continue"/>
    <w:basedOn w:val="Standard"/>
    <w:semiHidden/>
    <w:rsid w:val="000261AD"/>
    <w:pPr>
      <w:spacing w:after="120"/>
      <w:ind w:left="283"/>
    </w:pPr>
  </w:style>
  <w:style w:type="paragraph" w:styleId="Listenfortsetzung2">
    <w:name w:val="List Continue 2"/>
    <w:basedOn w:val="Standard"/>
    <w:semiHidden/>
    <w:rsid w:val="000261AD"/>
    <w:pPr>
      <w:spacing w:after="120"/>
      <w:ind w:left="566"/>
    </w:pPr>
  </w:style>
  <w:style w:type="paragraph" w:styleId="Listenfortsetzung3">
    <w:name w:val="List Continue 3"/>
    <w:basedOn w:val="Standard"/>
    <w:semiHidden/>
    <w:rsid w:val="000261AD"/>
    <w:pPr>
      <w:spacing w:after="120"/>
      <w:ind w:left="849"/>
    </w:pPr>
  </w:style>
  <w:style w:type="paragraph" w:styleId="Listenfortsetzung4">
    <w:name w:val="List Continue 4"/>
    <w:basedOn w:val="Standard"/>
    <w:semiHidden/>
    <w:rsid w:val="000261AD"/>
    <w:pPr>
      <w:spacing w:after="120"/>
      <w:ind w:left="1132"/>
    </w:pPr>
  </w:style>
  <w:style w:type="paragraph" w:styleId="Listenfortsetzung5">
    <w:name w:val="List Continue 5"/>
    <w:basedOn w:val="Standard"/>
    <w:semiHidden/>
    <w:rsid w:val="000261AD"/>
    <w:pPr>
      <w:spacing w:after="120"/>
      <w:ind w:left="1415"/>
    </w:pPr>
  </w:style>
  <w:style w:type="paragraph" w:styleId="Listennummer">
    <w:name w:val="List Number"/>
    <w:basedOn w:val="Standard"/>
    <w:semiHidden/>
    <w:rsid w:val="000261AD"/>
    <w:pPr>
      <w:numPr>
        <w:numId w:val="6"/>
      </w:numPr>
    </w:pPr>
  </w:style>
  <w:style w:type="paragraph" w:styleId="Listennummer2">
    <w:name w:val="List Number 2"/>
    <w:basedOn w:val="Standard"/>
    <w:semiHidden/>
    <w:rsid w:val="000261AD"/>
    <w:pPr>
      <w:numPr>
        <w:numId w:val="7"/>
      </w:numPr>
    </w:pPr>
  </w:style>
  <w:style w:type="paragraph" w:styleId="Listennummer3">
    <w:name w:val="List Number 3"/>
    <w:basedOn w:val="Standard"/>
    <w:semiHidden/>
    <w:rsid w:val="000261AD"/>
    <w:pPr>
      <w:numPr>
        <w:numId w:val="8"/>
      </w:numPr>
    </w:pPr>
  </w:style>
  <w:style w:type="paragraph" w:styleId="Listennummer4">
    <w:name w:val="List Number 4"/>
    <w:basedOn w:val="Standard"/>
    <w:semiHidden/>
    <w:rsid w:val="000261AD"/>
    <w:pPr>
      <w:numPr>
        <w:numId w:val="9"/>
      </w:numPr>
    </w:pPr>
  </w:style>
  <w:style w:type="paragraph" w:styleId="Listennummer5">
    <w:name w:val="List Number 5"/>
    <w:basedOn w:val="Standard"/>
    <w:semiHidden/>
    <w:rsid w:val="000261AD"/>
    <w:pPr>
      <w:numPr>
        <w:numId w:val="10"/>
      </w:numPr>
    </w:pPr>
  </w:style>
  <w:style w:type="paragraph" w:styleId="Nachrichtenkopf">
    <w:name w:val="Message Header"/>
    <w:basedOn w:val="Standard"/>
    <w:semiHidden/>
    <w:rsid w:val="000261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urText">
    <w:name w:val="Plain Text"/>
    <w:basedOn w:val="Standard"/>
    <w:semiHidden/>
    <w:rsid w:val="000261AD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semiHidden/>
    <w:rsid w:val="000261AD"/>
  </w:style>
  <w:style w:type="paragraph" w:styleId="Standardeinzug">
    <w:name w:val="Normal Indent"/>
    <w:basedOn w:val="Standard"/>
    <w:semiHidden/>
    <w:rsid w:val="000261AD"/>
    <w:pPr>
      <w:ind w:left="708"/>
    </w:pPr>
  </w:style>
  <w:style w:type="table" w:styleId="Tabelle3D-Effekt1">
    <w:name w:val="Table 3D effects 1"/>
    <w:basedOn w:val="NormaleTabelle"/>
    <w:semiHidden/>
    <w:rsid w:val="000261AD"/>
    <w:pPr>
      <w:spacing w:after="160" w:line="320" w:lineRule="atLeast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0261AD"/>
    <w:pPr>
      <w:spacing w:after="160" w:line="320" w:lineRule="atLeast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0261AD"/>
    <w:pPr>
      <w:spacing w:after="160" w:line="320" w:lineRule="atLeast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0261AD"/>
    <w:pPr>
      <w:spacing w:after="160" w:line="32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0261AD"/>
    <w:pPr>
      <w:spacing w:after="160" w:line="32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0261AD"/>
    <w:pPr>
      <w:spacing w:after="160" w:line="320" w:lineRule="atLeast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0261AD"/>
    <w:pPr>
      <w:spacing w:after="160" w:line="320" w:lineRule="atLeast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0261AD"/>
    <w:pPr>
      <w:spacing w:after="160" w:line="320" w:lineRule="atLeast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0261AD"/>
    <w:pPr>
      <w:spacing w:after="160" w:line="32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0261AD"/>
    <w:pPr>
      <w:spacing w:after="160" w:line="32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0261AD"/>
    <w:pPr>
      <w:spacing w:after="160" w:line="32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0261AD"/>
    <w:pPr>
      <w:spacing w:after="160" w:line="320" w:lineRule="atLeast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0261AD"/>
    <w:pPr>
      <w:spacing w:after="160" w:line="320" w:lineRule="atLeast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0261AD"/>
    <w:pPr>
      <w:spacing w:after="160" w:line="320" w:lineRule="atLeast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0261AD"/>
    <w:pPr>
      <w:spacing w:after="160" w:line="320" w:lineRule="atLeast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0261AD"/>
    <w:pPr>
      <w:spacing w:after="160" w:line="320" w:lineRule="atLeast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0261AD"/>
    <w:pPr>
      <w:spacing w:after="160" w:line="320" w:lineRule="atLeast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0261AD"/>
    <w:pPr>
      <w:spacing w:after="160" w:line="320" w:lineRule="atLeast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0261AD"/>
    <w:pPr>
      <w:spacing w:after="160" w:line="32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0261AD"/>
    <w:pPr>
      <w:spacing w:after="160" w:line="32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0261AD"/>
    <w:pPr>
      <w:spacing w:after="160" w:line="32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0261AD"/>
    <w:pPr>
      <w:spacing w:after="160" w:line="32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0261AD"/>
    <w:pPr>
      <w:spacing w:after="160" w:line="320" w:lineRule="atLeast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0261AD"/>
    <w:pPr>
      <w:spacing w:after="160" w:line="320" w:lineRule="atLeast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0261AD"/>
    <w:pPr>
      <w:spacing w:after="160" w:line="320" w:lineRule="atLeast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0261AD"/>
    <w:pPr>
      <w:spacing w:after="160" w:line="320" w:lineRule="atLeast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0261AD"/>
    <w:pPr>
      <w:spacing w:after="160" w:line="320" w:lineRule="atLeast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rsid w:val="000261AD"/>
    <w:pPr>
      <w:spacing w:after="160" w:line="32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semiHidden/>
    <w:rsid w:val="000261AD"/>
    <w:pPr>
      <w:spacing w:after="120"/>
    </w:pPr>
  </w:style>
  <w:style w:type="paragraph" w:styleId="Textkrper2">
    <w:name w:val="Body Text 2"/>
    <w:basedOn w:val="Standard"/>
    <w:semiHidden/>
    <w:rsid w:val="000261AD"/>
    <w:pPr>
      <w:spacing w:after="120" w:line="480" w:lineRule="auto"/>
    </w:pPr>
  </w:style>
  <w:style w:type="paragraph" w:styleId="Textkrper3">
    <w:name w:val="Body Text 3"/>
    <w:basedOn w:val="Standard"/>
    <w:semiHidden/>
    <w:rsid w:val="000261AD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0261AD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0261AD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0261AD"/>
    <w:pPr>
      <w:ind w:firstLine="210"/>
    </w:pPr>
  </w:style>
  <w:style w:type="paragraph" w:styleId="Textkrper-Zeileneinzug">
    <w:name w:val="Body Text Indent"/>
    <w:basedOn w:val="Standard"/>
    <w:semiHidden/>
    <w:rsid w:val="000261AD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0261AD"/>
    <w:pPr>
      <w:ind w:firstLine="210"/>
    </w:pPr>
  </w:style>
  <w:style w:type="paragraph" w:customStyle="1" w:styleId="ASEAufzhlungEbene1Ordnungszahl">
    <w:name w:val="ASE_Aufzählung Ebene1 Ordnungszahl"/>
    <w:basedOn w:val="ASEAufzhlungEbene1"/>
    <w:qFormat/>
    <w:rsid w:val="00053F96"/>
    <w:pPr>
      <w:numPr>
        <w:numId w:val="18"/>
      </w:numPr>
      <w:ind w:left="425" w:hanging="425"/>
    </w:pPr>
  </w:style>
  <w:style w:type="paragraph" w:styleId="Umschlagadresse">
    <w:name w:val="envelope address"/>
    <w:basedOn w:val="Standard"/>
    <w:semiHidden/>
    <w:rsid w:val="000261AD"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Unterschrift">
    <w:name w:val="Signature"/>
    <w:basedOn w:val="Standard"/>
    <w:semiHidden/>
    <w:rsid w:val="000261AD"/>
    <w:pPr>
      <w:ind w:left="4252"/>
    </w:pPr>
  </w:style>
  <w:style w:type="paragraph" w:customStyle="1" w:styleId="ASEAufzhlungEbene1Punktaufz">
    <w:name w:val="ASE_Aufzählung Ebene 1 Punktaufz."/>
    <w:basedOn w:val="ASEAufzhlungEbene1"/>
    <w:qFormat/>
    <w:rsid w:val="00C45261"/>
    <w:pPr>
      <w:numPr>
        <w:numId w:val="19"/>
      </w:numPr>
      <w:ind w:left="425" w:hanging="425"/>
    </w:pPr>
  </w:style>
  <w:style w:type="character" w:styleId="Zeilennummer">
    <w:name w:val="line number"/>
    <w:basedOn w:val="Absatz-Standardschriftart"/>
    <w:semiHidden/>
    <w:rsid w:val="000261AD"/>
  </w:style>
  <w:style w:type="paragraph" w:styleId="Dokumentstruktur">
    <w:name w:val="Document Map"/>
    <w:basedOn w:val="Standard"/>
    <w:semiHidden/>
    <w:rsid w:val="0044409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SEAufzhlungEbene2Ordnungszahl">
    <w:name w:val="ASE_Aufzählung Ebene 2 Ordnungszahl"/>
    <w:basedOn w:val="ASEAufzhlungEbene2"/>
    <w:qFormat/>
    <w:rsid w:val="00B93151"/>
    <w:pPr>
      <w:numPr>
        <w:numId w:val="16"/>
      </w:numPr>
      <w:ind w:left="1276" w:hanging="425"/>
    </w:pPr>
  </w:style>
  <w:style w:type="paragraph" w:customStyle="1" w:styleId="ASEAufzhlungEbene2Punktaufzhlung">
    <w:name w:val="ASE_Aufzählung Ebene 2 Punktaufzählung"/>
    <w:basedOn w:val="ASEAufzhlungEbene2"/>
    <w:qFormat/>
    <w:rsid w:val="00B93151"/>
    <w:pPr>
      <w:numPr>
        <w:numId w:val="17"/>
      </w:numPr>
      <w:ind w:left="1276" w:hanging="425"/>
    </w:pPr>
  </w:style>
  <w:style w:type="character" w:styleId="Hyperlink">
    <w:name w:val="Hyperlink"/>
    <w:basedOn w:val="Absatz-Standardschriftart"/>
    <w:uiPriority w:val="99"/>
    <w:unhideWhenUsed/>
    <w:rsid w:val="003249FB"/>
    <w:rPr>
      <w:color w:val="0000FF" w:themeColor="hyperlink"/>
      <w:u w:val="single"/>
    </w:rPr>
  </w:style>
  <w:style w:type="paragraph" w:customStyle="1" w:styleId="ASEStandard">
    <w:name w:val="ASE_Standard"/>
    <w:link w:val="ASEStandardZchn"/>
    <w:qFormat/>
    <w:rsid w:val="005010C4"/>
    <w:pPr>
      <w:spacing w:after="160" w:line="320" w:lineRule="atLeast"/>
      <w:jc w:val="both"/>
    </w:pPr>
    <w:rPr>
      <w:sz w:val="24"/>
      <w:szCs w:val="24"/>
    </w:rPr>
  </w:style>
  <w:style w:type="paragraph" w:customStyle="1" w:styleId="ArialASE">
    <w:name w:val="Arial ASE"/>
    <w:link w:val="ArialASEZchn"/>
    <w:rsid w:val="005010C4"/>
    <w:pPr>
      <w:spacing w:before="280" w:after="160" w:line="320" w:lineRule="atLeast"/>
      <w:jc w:val="both"/>
    </w:pPr>
    <w:rPr>
      <w:rFonts w:ascii="Arial" w:eastAsiaTheme="minorEastAsia" w:hAnsi="Arial" w:cstheme="minorBidi"/>
      <w:sz w:val="24"/>
      <w:szCs w:val="22"/>
    </w:rPr>
  </w:style>
  <w:style w:type="paragraph" w:customStyle="1" w:styleId="ASEVerzeichnis2">
    <w:name w:val="ASE_Verzeichnis 2"/>
    <w:basedOn w:val="ArialASE"/>
    <w:rsid w:val="00625D03"/>
    <w:pPr>
      <w:tabs>
        <w:tab w:val="left" w:pos="1021"/>
        <w:tab w:val="right" w:leader="dot" w:pos="8505"/>
      </w:tabs>
      <w:spacing w:before="60" w:after="0"/>
      <w:ind w:left="794" w:hanging="510"/>
      <w:outlineLvl w:val="1"/>
    </w:pPr>
    <w:rPr>
      <w:noProof/>
    </w:rPr>
  </w:style>
  <w:style w:type="paragraph" w:customStyle="1" w:styleId="ASEVerzeichnis3">
    <w:name w:val="ASE_Verzeichnis 3"/>
    <w:basedOn w:val="ArialASE"/>
    <w:rsid w:val="00625D03"/>
    <w:pPr>
      <w:tabs>
        <w:tab w:val="left" w:pos="1814"/>
        <w:tab w:val="right" w:leader="dot" w:pos="8505"/>
      </w:tabs>
      <w:spacing w:before="0" w:after="0"/>
      <w:ind w:left="1531" w:hanging="737"/>
      <w:outlineLvl w:val="2"/>
    </w:pPr>
    <w:rPr>
      <w:noProof/>
    </w:rPr>
  </w:style>
  <w:style w:type="paragraph" w:customStyle="1" w:styleId="ASEVerzeichnis4">
    <w:name w:val="ASE_Verzeichnis 4"/>
    <w:basedOn w:val="ArialASE"/>
    <w:rsid w:val="00625D03"/>
    <w:pPr>
      <w:tabs>
        <w:tab w:val="left" w:pos="2948"/>
        <w:tab w:val="right" w:leader="dot" w:pos="8505"/>
      </w:tabs>
      <w:spacing w:before="0" w:after="0"/>
      <w:ind w:left="2608" w:hanging="1077"/>
      <w:outlineLvl w:val="3"/>
    </w:pPr>
    <w:rPr>
      <w:noProof/>
    </w:rPr>
  </w:style>
  <w:style w:type="paragraph" w:customStyle="1" w:styleId="ASEHervorhebungTextblock">
    <w:name w:val="ASE_Hervorhebung_Textblock"/>
    <w:basedOn w:val="ASEStandard"/>
    <w:next w:val="ASEStandard"/>
    <w:link w:val="ASEHervorhebungTextblockZchn"/>
    <w:rsid w:val="00B4472B"/>
    <w:pPr>
      <w:widowControl w:val="0"/>
    </w:pPr>
    <w:rPr>
      <w:b/>
    </w:rPr>
  </w:style>
  <w:style w:type="character" w:customStyle="1" w:styleId="ASEStandardZchn">
    <w:name w:val="ASE_Standard Zchn"/>
    <w:basedOn w:val="Absatz-Standardschriftart"/>
    <w:link w:val="ASEStandard"/>
    <w:rsid w:val="005010C4"/>
    <w:rPr>
      <w:sz w:val="24"/>
      <w:szCs w:val="24"/>
    </w:rPr>
  </w:style>
  <w:style w:type="character" w:customStyle="1" w:styleId="ASEHervorhebungTextblockZchn">
    <w:name w:val="ASE_Hervorhebung_Textblock Zchn"/>
    <w:basedOn w:val="ASEStandardZchn"/>
    <w:link w:val="ASEHervorhebungTextblock"/>
    <w:rsid w:val="00B4472B"/>
    <w:rPr>
      <w:b/>
      <w:sz w:val="24"/>
      <w:szCs w:val="24"/>
    </w:rPr>
  </w:style>
  <w:style w:type="paragraph" w:customStyle="1" w:styleId="ASEAufzhlungEbene1Ordnungszahlfett">
    <w:name w:val="ASE_Aufzählung Ebene1 Ordnungszahl fett"/>
    <w:basedOn w:val="ASEAufzhlungEbene1Ordnungszahl"/>
    <w:qFormat/>
    <w:rsid w:val="00AD55F2"/>
    <w:rPr>
      <w:b/>
    </w:rPr>
  </w:style>
  <w:style w:type="paragraph" w:customStyle="1" w:styleId="ASEAufzhlungEbene1Punktaufzfett">
    <w:name w:val="ASE_Aufzählung Ebene1 Punktaufz. fett"/>
    <w:basedOn w:val="ASEAufzhlungEbene1Punktaufz"/>
    <w:rsid w:val="00AD55F2"/>
    <w:rPr>
      <w:b/>
    </w:rPr>
  </w:style>
  <w:style w:type="paragraph" w:styleId="Verzeichnis1">
    <w:name w:val="toc 1"/>
    <w:aliases w:val="ASE V1"/>
    <w:basedOn w:val="ArialASE"/>
    <w:next w:val="ASEStandard"/>
    <w:autoRedefine/>
    <w:uiPriority w:val="39"/>
    <w:rsid w:val="00C75323"/>
    <w:pPr>
      <w:tabs>
        <w:tab w:val="left" w:pos="794"/>
        <w:tab w:val="right" w:leader="dot" w:pos="8505"/>
      </w:tabs>
      <w:spacing w:after="0"/>
      <w:ind w:left="454" w:hanging="454"/>
      <w:outlineLvl w:val="0"/>
    </w:pPr>
  </w:style>
  <w:style w:type="paragraph" w:styleId="Verzeichnis2">
    <w:name w:val="toc 2"/>
    <w:aliases w:val="ASE V2"/>
    <w:basedOn w:val="ArialASE"/>
    <w:next w:val="ASEStandard"/>
    <w:autoRedefine/>
    <w:uiPriority w:val="39"/>
    <w:rsid w:val="00C75323"/>
    <w:pPr>
      <w:tabs>
        <w:tab w:val="left" w:pos="1021"/>
        <w:tab w:val="right" w:leader="dot" w:pos="8505"/>
      </w:tabs>
      <w:spacing w:before="60" w:after="0"/>
      <w:ind w:left="964" w:hanging="510"/>
    </w:pPr>
  </w:style>
  <w:style w:type="paragraph" w:styleId="Verzeichnis3">
    <w:name w:val="toc 3"/>
    <w:aliases w:val="ASE V3"/>
    <w:basedOn w:val="ArialASE"/>
    <w:next w:val="ASEStandard"/>
    <w:autoRedefine/>
    <w:uiPriority w:val="39"/>
    <w:rsid w:val="00C75323"/>
    <w:pPr>
      <w:tabs>
        <w:tab w:val="left" w:pos="1814"/>
        <w:tab w:val="right" w:leader="dot" w:pos="8505"/>
      </w:tabs>
      <w:spacing w:before="0" w:after="0"/>
      <w:ind w:left="1701" w:hanging="737"/>
      <w:outlineLvl w:val="2"/>
    </w:pPr>
  </w:style>
  <w:style w:type="paragraph" w:styleId="Verzeichnis4">
    <w:name w:val="toc 4"/>
    <w:aliases w:val="ASE V4"/>
    <w:basedOn w:val="ArialASE"/>
    <w:next w:val="ASEStandard"/>
    <w:autoRedefine/>
    <w:uiPriority w:val="39"/>
    <w:rsid w:val="00C75323"/>
    <w:pPr>
      <w:tabs>
        <w:tab w:val="left" w:pos="1760"/>
        <w:tab w:val="left" w:pos="2948"/>
        <w:tab w:val="right" w:leader="dot" w:pos="8494"/>
      </w:tabs>
      <w:spacing w:before="0" w:after="0"/>
      <w:ind w:left="2778" w:hanging="1077"/>
      <w:outlineLvl w:val="3"/>
    </w:pPr>
  </w:style>
  <w:style w:type="character" w:customStyle="1" w:styleId="ArialASEZchn">
    <w:name w:val="Arial ASE Zchn"/>
    <w:basedOn w:val="Absatz-Standardschriftart"/>
    <w:link w:val="ArialASE"/>
    <w:rsid w:val="005010C4"/>
    <w:rPr>
      <w:rFonts w:ascii="Arial" w:eastAsiaTheme="minorEastAsia" w:hAnsi="Arial" w:cstheme="minorBidi"/>
      <w:sz w:val="24"/>
      <w:szCs w:val="22"/>
    </w:rPr>
  </w:style>
  <w:style w:type="character" w:customStyle="1" w:styleId="ASEVerzeichnis1Zchn">
    <w:name w:val="ASE_Verzeichnis 1 Zchn"/>
    <w:basedOn w:val="ArialASEZchn"/>
    <w:link w:val="ASEVerzeichnis1"/>
    <w:rsid w:val="00625D03"/>
    <w:rPr>
      <w:rFonts w:ascii="Arial" w:eastAsiaTheme="minorEastAsia" w:hAnsi="Arial" w:cstheme="minorBidi"/>
      <w:sz w:val="24"/>
      <w:szCs w:val="22"/>
    </w:rPr>
  </w:style>
  <w:style w:type="paragraph" w:customStyle="1" w:styleId="ASETabellentextfett">
    <w:name w:val="ASE_Tabellentext_fett"/>
    <w:basedOn w:val="ASETabellentext"/>
    <w:rsid w:val="00256870"/>
    <w:pPr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4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57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microsoft.com/office/2016/09/relationships/commentsIds" Target="commentsIds.xml"/><Relationship Id="rId39" Type="http://schemas.openxmlformats.org/officeDocument/2006/relationships/header" Target="header20.xml"/><Relationship Id="rId21" Type="http://schemas.openxmlformats.org/officeDocument/2006/relationships/header" Target="header8.xml"/><Relationship Id="rId34" Type="http://schemas.openxmlformats.org/officeDocument/2006/relationships/header" Target="header15.xml"/><Relationship Id="rId42" Type="http://schemas.openxmlformats.org/officeDocument/2006/relationships/header" Target="header23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eader" Target="header12.xml"/><Relationship Id="rId11" Type="http://schemas.openxmlformats.org/officeDocument/2006/relationships/header" Target="header1.xml"/><Relationship Id="rId24" Type="http://schemas.openxmlformats.org/officeDocument/2006/relationships/comments" Target="comments.xml"/><Relationship Id="rId32" Type="http://schemas.openxmlformats.org/officeDocument/2006/relationships/image" Target="media/image4.jpeg"/><Relationship Id="rId37" Type="http://schemas.openxmlformats.org/officeDocument/2006/relationships/header" Target="header18.xml"/><Relationship Id="rId40" Type="http://schemas.openxmlformats.org/officeDocument/2006/relationships/header" Target="header21.xml"/><Relationship Id="rId45" Type="http://schemas.openxmlformats.org/officeDocument/2006/relationships/header" Target="header2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10.xml"/><Relationship Id="rId28" Type="http://schemas.openxmlformats.org/officeDocument/2006/relationships/header" Target="header11.xml"/><Relationship Id="rId36" Type="http://schemas.openxmlformats.org/officeDocument/2006/relationships/header" Target="header17.xm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31" Type="http://schemas.openxmlformats.org/officeDocument/2006/relationships/image" Target="media/image3.tiff"/><Relationship Id="rId44" Type="http://schemas.openxmlformats.org/officeDocument/2006/relationships/header" Target="header2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9.xml"/><Relationship Id="rId27" Type="http://schemas.microsoft.com/office/2018/08/relationships/commentsExtensible" Target="commentsExtensible.xml"/><Relationship Id="rId30" Type="http://schemas.openxmlformats.org/officeDocument/2006/relationships/header" Target="header13.xml"/><Relationship Id="rId35" Type="http://schemas.openxmlformats.org/officeDocument/2006/relationships/header" Target="header16.xml"/><Relationship Id="rId43" Type="http://schemas.openxmlformats.org/officeDocument/2006/relationships/header" Target="header24.xml"/><Relationship Id="rId48" Type="http://schemas.microsoft.com/office/2011/relationships/people" Target="peop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microsoft.com/office/2011/relationships/commentsExtended" Target="commentsExtended.xml"/><Relationship Id="rId33" Type="http://schemas.openxmlformats.org/officeDocument/2006/relationships/header" Target="header14.xml"/><Relationship Id="rId38" Type="http://schemas.openxmlformats.org/officeDocument/2006/relationships/header" Target="header19.xml"/><Relationship Id="rId46" Type="http://schemas.openxmlformats.org/officeDocument/2006/relationships/header" Target="header27.xml"/><Relationship Id="rId20" Type="http://schemas.openxmlformats.org/officeDocument/2006/relationships/header" Target="header7.xml"/><Relationship Id="rId41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erenkemper\AppData\Local\Temp\Temp2_Basisdokumente_Abschlussarbeiten_CPi_2018_04_20.zip\Formatvorlage_wissenschaftl_Arbeiten_2015_03_17_JG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4E0F2D5D743742AE04A454CAAE272B" ma:contentTypeVersion="12" ma:contentTypeDescription="Ein neues Dokument erstellen." ma:contentTypeScope="" ma:versionID="cfc6f0ec4c88384aa4bdb0b0f88f4fed">
  <xsd:schema xmlns:xsd="http://www.w3.org/2001/XMLSchema" xmlns:xs="http://www.w3.org/2001/XMLSchema" xmlns:p="http://schemas.microsoft.com/office/2006/metadata/properties" xmlns:ns2="5d952c33-f0e3-4f52-acf3-8162ab45690f" targetNamespace="http://schemas.microsoft.com/office/2006/metadata/properties" ma:root="true" ma:fieldsID="48db762e1f0071e76b5d317951a2a1b5" ns2:_="">
    <xsd:import namespace="5d952c33-f0e3-4f52-acf3-8162ab456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52c33-f0e3-4f52-acf3-8162ab4569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061d15a8-36a8-4bf7-8743-4d138cde6f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52c33-f0e3-4f52-acf3-8162ab45690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707DA-2F7C-4D74-A571-CB874FB32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7CD219-ECEB-4FE2-BA25-978ACB2FC4EE}"/>
</file>

<file path=customXml/itemProps3.xml><?xml version="1.0" encoding="utf-8"?>
<ds:datastoreItem xmlns:ds="http://schemas.openxmlformats.org/officeDocument/2006/customXml" ds:itemID="{9B70DDFD-4C7C-4B5C-843B-C25E3FBD0564}">
  <ds:schemaRefs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5d952c33-f0e3-4f52-acf3-8162ab45690f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47F2162-1147-4D8D-B929-B8CF12AA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Formatvorlage_wissenschaftl_Arbeiten_2015_03_17_JG</Template>
  <TotalTime>0</TotalTime>
  <Pages>35</Pages>
  <Words>889</Words>
  <Characters>7549</Characters>
  <Application>Microsoft Office Word</Application>
  <DocSecurity>0</DocSecurity>
  <Lines>62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8422</CharactersWithSpaces>
  <SharedDoc>false</SharedDoc>
  <HLinks>
    <vt:vector size="174" baseType="variant">
      <vt:variant>
        <vt:i4>1310772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_Toc113163001</vt:lpwstr>
      </vt:variant>
      <vt:variant>
        <vt:i4>1310772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_Toc113163000</vt:lpwstr>
      </vt:variant>
      <vt:variant>
        <vt:i4>1835069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_Toc113162999</vt:lpwstr>
      </vt:variant>
      <vt:variant>
        <vt:i4>1835069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_Toc113162998</vt:lpwstr>
      </vt:variant>
      <vt:variant>
        <vt:i4>1835069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_Toc113162997</vt:lpwstr>
      </vt:variant>
      <vt:variant>
        <vt:i4>1835069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_Toc113162996</vt:lpwstr>
      </vt:variant>
      <vt:variant>
        <vt:i4>1376308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_Toc113163013</vt:lpwstr>
      </vt:variant>
      <vt:variant>
        <vt:i4>1376308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_Toc113163012</vt:lpwstr>
      </vt:variant>
      <vt:variant>
        <vt:i4>1376308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_Toc113163011</vt:lpwstr>
      </vt:variant>
      <vt:variant>
        <vt:i4>1376308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_Toc113163010</vt:lpwstr>
      </vt:variant>
      <vt:variant>
        <vt:i4>1310772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_Toc113163009</vt:lpwstr>
      </vt:variant>
      <vt:variant>
        <vt:i4>1310772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_Toc113163008</vt:lpwstr>
      </vt:variant>
      <vt:variant>
        <vt:i4>1048629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_Toc113163144</vt:lpwstr>
      </vt:variant>
      <vt:variant>
        <vt:i4>1048629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_Toc113163143</vt:lpwstr>
      </vt:variant>
      <vt:variant>
        <vt:i4>1048629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_Toc113163142</vt:lpwstr>
      </vt:variant>
      <vt:variant>
        <vt:i4>1048629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_Toc113163141</vt:lpwstr>
      </vt:variant>
      <vt:variant>
        <vt:i4>1048629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_Toc113163140</vt:lpwstr>
      </vt:variant>
      <vt:variant>
        <vt:i4>1507381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_Toc113163139</vt:lpwstr>
      </vt:variant>
      <vt:variant>
        <vt:i4>1507381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_Toc113163138</vt:lpwstr>
      </vt:variant>
      <vt:variant>
        <vt:i4>1507381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_Toc113163137</vt:lpwstr>
      </vt:variant>
      <vt:variant>
        <vt:i4>1507381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_Toc113163136</vt:lpwstr>
      </vt:variant>
      <vt:variant>
        <vt:i4>1507381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_Toc113163135</vt:lpwstr>
      </vt:variant>
      <vt:variant>
        <vt:i4>1507381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_Toc113163134</vt:lpwstr>
      </vt:variant>
      <vt:variant>
        <vt:i4>1507381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_Toc113163133</vt:lpwstr>
      </vt:variant>
      <vt:variant>
        <vt:i4>1507381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_Toc113163132</vt:lpwstr>
      </vt:variant>
      <vt:variant>
        <vt:i4>1507381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_Toc113163131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_Toc113163130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_Toc113163129</vt:lpwstr>
      </vt:variant>
      <vt:variant>
        <vt:i4>1441845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_Toc113163128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Pierenkemper</dc:creator>
  <cp:lastModifiedBy>Beke Marie Kröger</cp:lastModifiedBy>
  <cp:revision>8</cp:revision>
  <cp:lastPrinted>2015-03-18T08:36:00Z</cp:lastPrinted>
  <dcterms:created xsi:type="dcterms:W3CDTF">2019-04-30T08:27:00Z</dcterms:created>
  <dcterms:modified xsi:type="dcterms:W3CDTF">2025-05-08T09:10:00Z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0x010100974E0F2D5D743742AE04A454CAAE272B</vt:lpwstr>
  </property>
  <property fmtid="{D5CDD505-2E9C-101B-9397-08002B2CF9AE}" pid="3" name="Order">
    <vt:r8>177400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MediaServiceImageTags">
    <vt:lpwstr/>
  </property>
</Properties>
</file>